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6E0" w:rsidRDefault="00F226E0" w:rsidP="008873D0">
      <w:pPr>
        <w:rPr>
          <w:rFonts w:asciiTheme="majorHAnsi" w:hAnsiTheme="majorHAnsi"/>
          <w:b/>
          <w:sz w:val="40"/>
        </w:rPr>
      </w:pPr>
    </w:p>
    <w:p w:rsidR="008873D0" w:rsidRPr="00F226E0" w:rsidRDefault="005E0111" w:rsidP="00F226E0">
      <w:pPr>
        <w:spacing w:line="360" w:lineRule="auto"/>
        <w:rPr>
          <w:rFonts w:asciiTheme="majorHAnsi" w:hAnsiTheme="majorHAnsi"/>
          <w:b/>
          <w:sz w:val="40"/>
        </w:rPr>
      </w:pPr>
      <w:r>
        <w:rPr>
          <w:rFonts w:asciiTheme="majorHAnsi" w:hAnsiTheme="majorHAnsi"/>
          <w:b/>
          <w:sz w:val="40"/>
        </w:rPr>
        <w:t>Avoin tiede ja tutkimus Suomessa</w:t>
      </w:r>
    </w:p>
    <w:p w:rsidR="0069391D" w:rsidRDefault="00C650F8" w:rsidP="00F226E0">
      <w:pPr>
        <w:spacing w:line="360" w:lineRule="auto"/>
        <w:rPr>
          <w:rFonts w:asciiTheme="majorHAnsi" w:hAnsiTheme="majorHAnsi"/>
          <w:sz w:val="32"/>
        </w:rPr>
        <w:sectPr w:rsidR="0069391D" w:rsidSect="002B354E">
          <w:headerReference w:type="even" r:id="rId11"/>
          <w:headerReference w:type="default" r:id="rId12"/>
          <w:footerReference w:type="even" r:id="rId13"/>
          <w:footerReference w:type="default" r:id="rId14"/>
          <w:headerReference w:type="first" r:id="rId15"/>
          <w:footerReference w:type="first" r:id="rId16"/>
          <w:pgSz w:w="11900" w:h="16840"/>
          <w:pgMar w:top="720" w:right="720" w:bottom="720" w:left="720" w:header="0" w:footer="0" w:gutter="0"/>
          <w:cols w:space="720"/>
          <w:titlePg/>
          <w:docGrid w:linePitch="272"/>
        </w:sectPr>
      </w:pPr>
      <w:r>
        <w:rPr>
          <w:noProof/>
          <w:lang w:eastAsia="fi-FI"/>
        </w:rPr>
        <mc:AlternateContent>
          <mc:Choice Requires="wps">
            <w:drawing>
              <wp:anchor distT="0" distB="0" distL="114300" distR="114300" simplePos="0" relativeHeight="251664384" behindDoc="0" locked="0" layoutInCell="1" allowOverlap="1" wp14:anchorId="38A37A44" wp14:editId="72965905">
                <wp:simplePos x="0" y="0"/>
                <wp:positionH relativeFrom="margin">
                  <wp:posOffset>695325</wp:posOffset>
                </wp:positionH>
                <wp:positionV relativeFrom="paragraph">
                  <wp:posOffset>6489065</wp:posOffset>
                </wp:positionV>
                <wp:extent cx="5238750" cy="13430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5238750" cy="1343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75EED" w:rsidRDefault="00F75EED" w:rsidP="00DC40D3">
                            <w:pPr>
                              <w:jc w:val="center"/>
                            </w:pPr>
                            <w:r>
                              <w:t>Avoin tiede ja tutkimus -hanke</w:t>
                            </w:r>
                          </w:p>
                          <w:p w:rsidR="00F75EED" w:rsidRDefault="00F75EED" w:rsidP="00DC40D3">
                            <w:pPr>
                              <w:jc w:val="center"/>
                            </w:pPr>
                            <w:r>
                              <w:t>Yhteydenotot: Opetus ja -kulttuuriministeriö</w:t>
                            </w:r>
                          </w:p>
                          <w:p w:rsidR="00F75EED" w:rsidRDefault="00F75EED" w:rsidP="00DC40D3">
                            <w:pPr>
                              <w:jc w:val="center"/>
                            </w:pPr>
                          </w:p>
                          <w:p w:rsidR="00F75EED" w:rsidRDefault="00F75EED" w:rsidP="00DC40D3">
                            <w:pPr>
                              <w:jc w:val="center"/>
                            </w:pPr>
                            <w:r>
                              <w:rPr>
                                <w:noProof/>
                                <w:lang w:eastAsia="fi-FI"/>
                              </w:rPr>
                              <w:drawing>
                                <wp:inline distT="0" distB="0" distL="0" distR="0">
                                  <wp:extent cx="952838" cy="333375"/>
                                  <wp:effectExtent l="0" t="0" r="0" b="0"/>
                                  <wp:docPr id="3" name="Picture 3"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rors.creativecommons.org/presskit/buttons/88x31/png/b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8360" cy="338806"/>
                                          </a:xfrm>
                                          <a:prstGeom prst="rect">
                                            <a:avLst/>
                                          </a:prstGeom>
                                          <a:noFill/>
                                          <a:ln>
                                            <a:noFill/>
                                          </a:ln>
                                        </pic:spPr>
                                      </pic:pic>
                                    </a:graphicData>
                                  </a:graphic>
                                </wp:inline>
                              </w:drawing>
                            </w:r>
                          </w:p>
                          <w:p w:rsidR="00F75EED" w:rsidRDefault="00F75EED" w:rsidP="00DC40D3">
                            <w:pPr>
                              <w:jc w:val="center"/>
                            </w:pPr>
                          </w:p>
                          <w:p w:rsidR="00F75EED" w:rsidRDefault="00F75EED" w:rsidP="00DC40D3">
                            <w:pPr>
                              <w:jc w:val="center"/>
                            </w:pPr>
                            <w:proofErr w:type="gramStart"/>
                            <w:r>
                              <w:t xml:space="preserve">Lisensoitu Creative </w:t>
                            </w:r>
                            <w:proofErr w:type="spellStart"/>
                            <w:r>
                              <w:t>Commons</w:t>
                            </w:r>
                            <w:proofErr w:type="spellEnd"/>
                            <w:r>
                              <w:t xml:space="preserve"> Nimeä 4.0 Kansainvälinen -käyttöluvalla</w:t>
                            </w:r>
                            <w:proofErr w:type="gramEnd"/>
                          </w:p>
                          <w:p w:rsidR="00F75EED" w:rsidRDefault="00F75EED" w:rsidP="005E0444">
                            <w:pPr>
                              <w:jc w:val="center"/>
                            </w:pPr>
                          </w:p>
                          <w:p w:rsidR="00F75EED" w:rsidRDefault="00F75EED" w:rsidP="005E0444">
                            <w:pPr>
                              <w:jc w:val="center"/>
                            </w:pPr>
                          </w:p>
                          <w:p w:rsidR="00F75EED" w:rsidRDefault="00F75EED" w:rsidP="005E04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37A44" id="_x0000_t202" coordsize="21600,21600" o:spt="202" path="m,l,21600r21600,l21600,xe">
                <v:stroke joinstyle="miter"/>
                <v:path gradientshapeok="t" o:connecttype="rect"/>
              </v:shapetype>
              <v:shape id="Text Box 2" o:spid="_x0000_s1026" type="#_x0000_t202" style="position:absolute;margin-left:54.75pt;margin-top:510.95pt;width:412.5pt;height:105.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" fillcolor="white [3201]" strokecolor="white [3212]" strokeweight=".5pt">
                <v:textbox>
                  <w:txbxContent>
                    <w:p w:rsidR="00F75EED" w:rsidRDefault="00F75EED" w:rsidP="00DC40D3">
                      <w:pPr>
                        <w:jc w:val="center"/>
                      </w:pPr>
                      <w:r>
                        <w:t>Avoin tiede ja tutkimus -hanke</w:t>
                      </w:r>
                    </w:p>
                    <w:p w:rsidR="00F75EED" w:rsidRDefault="00F75EED" w:rsidP="00DC40D3">
                      <w:pPr>
                        <w:jc w:val="center"/>
                      </w:pPr>
                      <w:r>
                        <w:t>Yhteydenotot: Opetus ja -kulttuuriministeriö</w:t>
                      </w:r>
                    </w:p>
                    <w:p w:rsidR="00F75EED" w:rsidRDefault="00F75EED" w:rsidP="00DC40D3">
                      <w:pPr>
                        <w:jc w:val="center"/>
                      </w:pPr>
                    </w:p>
                    <w:p w:rsidR="00F75EED" w:rsidRDefault="00F75EED" w:rsidP="00DC40D3">
                      <w:pPr>
                        <w:jc w:val="center"/>
                      </w:pPr>
                      <w:r>
                        <w:rPr>
                          <w:noProof/>
                          <w:lang w:eastAsia="fi-FI"/>
                        </w:rPr>
                        <w:drawing>
                          <wp:inline distT="0" distB="0" distL="0" distR="0">
                            <wp:extent cx="952838" cy="333375"/>
                            <wp:effectExtent l="0" t="0" r="0" b="0"/>
                            <wp:docPr id="3" name="Picture 3"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rors.creativecommons.org/presskit/buttons/88x31/png/b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8360" cy="338806"/>
                                    </a:xfrm>
                                    <a:prstGeom prst="rect">
                                      <a:avLst/>
                                    </a:prstGeom>
                                    <a:noFill/>
                                    <a:ln>
                                      <a:noFill/>
                                    </a:ln>
                                  </pic:spPr>
                                </pic:pic>
                              </a:graphicData>
                            </a:graphic>
                          </wp:inline>
                        </w:drawing>
                      </w:r>
                    </w:p>
                    <w:p w:rsidR="00F75EED" w:rsidRDefault="00F75EED" w:rsidP="00DC40D3">
                      <w:pPr>
                        <w:jc w:val="center"/>
                      </w:pPr>
                    </w:p>
                    <w:p w:rsidR="00F75EED" w:rsidRDefault="00F75EED" w:rsidP="00DC40D3">
                      <w:pPr>
                        <w:jc w:val="center"/>
                      </w:pPr>
                      <w:proofErr w:type="gramStart"/>
                      <w:r>
                        <w:t xml:space="preserve">Lisensoitu Creative </w:t>
                      </w:r>
                      <w:proofErr w:type="spellStart"/>
                      <w:r>
                        <w:t>Commons</w:t>
                      </w:r>
                      <w:proofErr w:type="spellEnd"/>
                      <w:r>
                        <w:t xml:space="preserve"> Nimeä 4.0 Kansainvälinen -käyttöluvalla</w:t>
                      </w:r>
                      <w:proofErr w:type="gramEnd"/>
                    </w:p>
                    <w:p w:rsidR="00F75EED" w:rsidRDefault="00F75EED" w:rsidP="005E0444">
                      <w:pPr>
                        <w:jc w:val="center"/>
                      </w:pPr>
                    </w:p>
                    <w:p w:rsidR="00F75EED" w:rsidRDefault="00F75EED" w:rsidP="005E0444">
                      <w:pPr>
                        <w:jc w:val="center"/>
                      </w:pPr>
                    </w:p>
                    <w:p w:rsidR="00F75EED" w:rsidRDefault="00F75EED" w:rsidP="005E0444">
                      <w:pPr>
                        <w:jc w:val="center"/>
                      </w:pPr>
                    </w:p>
                  </w:txbxContent>
                </v:textbox>
                <w10:wrap anchorx="margin"/>
              </v:shape>
            </w:pict>
          </mc:Fallback>
        </mc:AlternateContent>
      </w:r>
      <w:r w:rsidR="000F1D68">
        <w:rPr>
          <w:rFonts w:asciiTheme="majorHAnsi" w:hAnsiTheme="majorHAnsi"/>
          <w:sz w:val="32"/>
        </w:rPr>
        <w:t xml:space="preserve">Alustava selvitys toimintakulttuurin avoimuudesta </w:t>
      </w:r>
      <w:r w:rsidR="00D07792">
        <w:rPr>
          <w:rFonts w:asciiTheme="majorHAnsi" w:hAnsiTheme="majorHAnsi"/>
          <w:sz w:val="32"/>
        </w:rPr>
        <w:t>tutkimuslaitoksissa</w:t>
      </w:r>
      <w:r w:rsidR="005E0111">
        <w:rPr>
          <w:rFonts w:asciiTheme="majorHAnsi" w:hAnsiTheme="majorHAnsi"/>
          <w:sz w:val="32"/>
        </w:rPr>
        <w:t xml:space="preserve"> vuonna 2015</w:t>
      </w:r>
    </w:p>
    <w:p w:rsidR="008873D0" w:rsidRDefault="008873D0" w:rsidP="00F226E0">
      <w:pPr>
        <w:spacing w:line="360" w:lineRule="auto"/>
      </w:pPr>
      <w:r w:rsidRPr="008873D0">
        <w:lastRenderedPageBreak/>
        <w:br w:type="page"/>
      </w:r>
    </w:p>
    <w:p w:rsidR="002854E7" w:rsidRPr="002854E7" w:rsidRDefault="002854E7" w:rsidP="00F226E0">
      <w:pPr>
        <w:pStyle w:val="Heading1"/>
      </w:pPr>
      <w:bookmarkStart w:id="0" w:name="_Toc421003494"/>
      <w:r>
        <w:lastRenderedPageBreak/>
        <w:t>Tiivistelmä</w:t>
      </w:r>
      <w:bookmarkEnd w:id="0"/>
    </w:p>
    <w:p w:rsidR="001E69A6" w:rsidRDefault="001E69A6" w:rsidP="001E69A6">
      <w:pPr>
        <w:jc w:val="both"/>
      </w:pPr>
      <w:r>
        <w:t>Tämä</w:t>
      </w:r>
      <w:r w:rsidR="00D97A01">
        <w:t xml:space="preserve"> alustava</w:t>
      </w:r>
      <w:r>
        <w:t xml:space="preserve"> </w:t>
      </w:r>
      <w:r w:rsidR="00D97A01">
        <w:t xml:space="preserve">selvitys </w:t>
      </w:r>
      <w:r w:rsidR="008B0656">
        <w:t>tutkimuslaitosten</w:t>
      </w:r>
      <w:r>
        <w:t xml:space="preserve"> </w:t>
      </w:r>
      <w:r w:rsidR="00D97A01">
        <w:t xml:space="preserve">toimintakulttuurin avoimuudesta </w:t>
      </w:r>
      <w:r>
        <w:t>on osa opetus- ja kulttuuriministeriön asettamaa Avoin tiede ja tutkimus -hanketta (ATT), jonka tavoitteena on että vuoteen 2017 mennessä Suomi nousee yhdeksi johtavista maista tieteen ja tutkimuksen avoimuudessa. Etenemisen tueksi on laadittu Avoimen tieteen ja tutkimuksen Tiekartta.</w:t>
      </w:r>
    </w:p>
    <w:p w:rsidR="001E69A6" w:rsidRDefault="001E69A6" w:rsidP="001E69A6">
      <w:pPr>
        <w:jc w:val="both"/>
      </w:pPr>
    </w:p>
    <w:p w:rsidR="001E69A6" w:rsidRDefault="001E69A6" w:rsidP="001E69A6">
      <w:pPr>
        <w:jc w:val="both"/>
      </w:pPr>
      <w:r>
        <w:t>Tiekartan toimenpiteiden avulla yleiset toimintaperiaatteet viedään käytännön toimenpiteiksi eri toimijoiden vastuulle. Tavoitteiden toteutumista arvioidaan seuraamalla yksittäisten toimenpiteiden etenemistä ja vaikutusta. Seurantaa edistetään myös kasvattamalla näkyvyyttä, analysoimalla yhteistä tietopohjaa, vaikuttavuusseurannalla sekä tarvittavien tukitoimien ja selvitysten kautta</w:t>
      </w:r>
      <w:r w:rsidR="00AF7408">
        <w:t>.</w:t>
      </w:r>
    </w:p>
    <w:p w:rsidR="001E69A6" w:rsidRDefault="001E69A6" w:rsidP="001E69A6">
      <w:pPr>
        <w:jc w:val="both"/>
      </w:pPr>
    </w:p>
    <w:p w:rsidR="001E69A6" w:rsidRDefault="00D97A01" w:rsidP="001E69A6">
      <w:pPr>
        <w:jc w:val="both"/>
      </w:pPr>
      <w:r>
        <w:t>Tutkimuslaitokset</w:t>
      </w:r>
      <w:r w:rsidR="001E69A6">
        <w:t xml:space="preserve"> vastaavat</w:t>
      </w:r>
      <w:r>
        <w:t xml:space="preserve"> osaltaan</w:t>
      </w:r>
      <w:r w:rsidR="001E69A6">
        <w:t xml:space="preserve"> tutkimusympäristöistä, ja ovat siten avainasemassa avoimen tutkimuskulttuurin edistämisessä. Tieteen ja tutkimuksen sisäisen logiikan mukaista on, että tiede menetelmineen ja tuloksineen on mahdollisimman avointa. Avoimuus mahdollistaa niin </w:t>
      </w:r>
      <w:r>
        <w:t>tutkimuslaitosten</w:t>
      </w:r>
      <w:r w:rsidR="001E69A6">
        <w:t xml:space="preserve"> sisäisten kuin ulkoisten toimijoiden tehokkaamman tiedonvaihdon sekä parantaa tietovarantojen ja palveluiden yhteentoimivuutta. Avoimuus lisää </w:t>
      </w:r>
      <w:r>
        <w:t>tutkimuslaitosten</w:t>
      </w:r>
      <w:r w:rsidR="001E69A6">
        <w:t xml:space="preserve">, tutkijoiden ja tutkimustulosten näkyvyyttä sekä </w:t>
      </w:r>
      <w:r>
        <w:t>parantaa niiden vaikuttavuutta.</w:t>
      </w:r>
    </w:p>
    <w:p w:rsidR="00D97A01" w:rsidRDefault="00D97A01" w:rsidP="001E69A6">
      <w:pPr>
        <w:jc w:val="both"/>
      </w:pPr>
    </w:p>
    <w:p w:rsidR="00D97A01" w:rsidRDefault="00D97A01" w:rsidP="001E69A6">
      <w:pPr>
        <w:jc w:val="both"/>
      </w:pPr>
      <w:r>
        <w:t>Tämän selvityksen tarkoituksena on alustavasti kartoittaa suomalaisten tutkimuslaitosten toimintakulttuurin avoimuuden tilaa.</w:t>
      </w:r>
      <w:r w:rsidR="008A608E">
        <w:t xml:space="preserve"> Selvitys pohjautuu osin jo aiemmin vuonna 2015</w:t>
      </w:r>
      <w:r w:rsidR="00AF7408">
        <w:t xml:space="preserve"> ATT-hankkeessa</w:t>
      </w:r>
      <w:r w:rsidR="008A608E">
        <w:t xml:space="preserve"> toteutettuun selvitykseen</w:t>
      </w:r>
      <w:r w:rsidR="00AF7408">
        <w:t>, jossa selvitettiin avoimen toimintakulttuurin tilaa suomalaisissa korkeakouluissa</w:t>
      </w:r>
      <w:r w:rsidR="008A608E">
        <w:t>.</w:t>
      </w:r>
      <w:r w:rsidR="008A608E">
        <w:rPr>
          <w:rStyle w:val="FootnoteReference"/>
        </w:rPr>
        <w:footnoteReference w:id="1"/>
      </w:r>
    </w:p>
    <w:p w:rsidR="00DC40D3" w:rsidRDefault="00DC40D3" w:rsidP="00DC40D3">
      <w:pPr>
        <w:jc w:val="both"/>
      </w:pPr>
    </w:p>
    <w:p w:rsidR="00D97A01" w:rsidRDefault="00D97A01" w:rsidP="00DC40D3">
      <w:pPr>
        <w:jc w:val="both"/>
      </w:pPr>
      <w:r>
        <w:t>Selvityksen</w:t>
      </w:r>
      <w:r w:rsidR="00DC40D3">
        <w:t xml:space="preserve"> aineistona toimivat </w:t>
      </w:r>
      <w:r>
        <w:t>tässä vaiheessa ainoastaan organisaation ulkoisilta verkkosivut ja niillä julkisesti saatavilla olevat strategiat, politiikkojen ja</w:t>
      </w:r>
      <w:r w:rsidR="006D2EF5">
        <w:t xml:space="preserve"> periaatteiden asiakirjat, </w:t>
      </w:r>
      <w:r>
        <w:t>tut</w:t>
      </w:r>
      <w:r w:rsidR="00355F55">
        <w:t>kijoille tarkoitettu ohjeistus</w:t>
      </w:r>
      <w:r w:rsidR="006D2EF5">
        <w:t xml:space="preserve"> sekä erilaiset organisaatioiden tarjoamat aineisto- ja tutkimuspalvelut</w:t>
      </w:r>
      <w:r w:rsidR="00355F55">
        <w:t>. Näiden tietojen pohjalta organisaatioiden avoimuuden tasoa on pisteytetty eri osioissa. Pisteytyksen taustalla ovat ATT-tiekartassa nimetyt tutkimusorganisaatioiden vastuut avoimuuden edistämiseksi.</w:t>
      </w:r>
    </w:p>
    <w:p w:rsidR="00D97A01" w:rsidRDefault="00D97A01" w:rsidP="00DC40D3">
      <w:pPr>
        <w:jc w:val="both"/>
      </w:pPr>
    </w:p>
    <w:p w:rsidR="00D97A01" w:rsidRDefault="00D97A01" w:rsidP="00DC40D3">
      <w:pPr>
        <w:jc w:val="both"/>
      </w:pPr>
      <w:r>
        <w:t>Tietopohjaa täydennetään selvitykseen tulleiden kommenttien myötä, ja näistä lähetetään tarkempi selvityspyyn</w:t>
      </w:r>
      <w:r w:rsidR="00355F55">
        <w:t>tö tämän dokumentin yhteydessä.</w:t>
      </w:r>
    </w:p>
    <w:p w:rsidR="00DC40D3" w:rsidRDefault="00DC40D3" w:rsidP="00DC40D3">
      <w:pPr>
        <w:jc w:val="both"/>
      </w:pPr>
    </w:p>
    <w:p w:rsidR="00DC40D3" w:rsidRDefault="00DC40D3" w:rsidP="00DC40D3">
      <w:pPr>
        <w:jc w:val="both"/>
      </w:pPr>
      <w:r>
        <w:t xml:space="preserve">Pisteytyksen </w:t>
      </w:r>
      <w:r w:rsidR="00C742A7">
        <w:t>pohjalta</w:t>
      </w:r>
      <w:r w:rsidR="00A936A4">
        <w:t xml:space="preserve"> hahmoteltiin viisi</w:t>
      </w:r>
      <w:r>
        <w:t xml:space="preserve"> erilaista avoimen toimintakulttuurin kyps</w:t>
      </w:r>
      <w:r w:rsidR="00A936A4">
        <w:t xml:space="preserve">yystasoa. Selvityksen aineiston pohjalta </w:t>
      </w:r>
      <w:r>
        <w:t xml:space="preserve">kukin organisaatio </w:t>
      </w:r>
      <w:r w:rsidR="00A936A4">
        <w:t>asetettiin</w:t>
      </w:r>
      <w:r w:rsidR="00355F55">
        <w:t xml:space="preserve"> alustavasti</w:t>
      </w:r>
      <w:r w:rsidR="00A936A4">
        <w:t xml:space="preserve"> </w:t>
      </w:r>
      <w:r>
        <w:t>tälle kypsyystasoportaikolla.</w:t>
      </w:r>
    </w:p>
    <w:p w:rsidR="00C742A7" w:rsidRDefault="00C742A7" w:rsidP="00C742A7">
      <w:pPr>
        <w:jc w:val="both"/>
      </w:pPr>
    </w:p>
    <w:p w:rsidR="00355F55" w:rsidRDefault="00355F55" w:rsidP="00DC40D3">
      <w:pPr>
        <w:jc w:val="both"/>
        <w:rPr>
          <w:rStyle w:val="IntenseReference"/>
          <w:b w:val="0"/>
          <w:bCs w:val="0"/>
          <w:smallCaps w:val="0"/>
          <w:color w:val="auto"/>
          <w:spacing w:val="0"/>
          <w:u w:val="none"/>
        </w:rPr>
      </w:pPr>
      <w:r>
        <w:rPr>
          <w:rStyle w:val="IntenseReference"/>
          <w:b w:val="0"/>
          <w:bCs w:val="0"/>
          <w:smallCaps w:val="0"/>
          <w:color w:val="auto"/>
          <w:spacing w:val="0"/>
          <w:u w:val="none"/>
        </w:rPr>
        <w:t>Tätä alustavaa kartoitusta täydennetään selvityspyyntöön tulleiden vastausten perusteella ja</w:t>
      </w:r>
      <w:r w:rsidR="00AF7408">
        <w:rPr>
          <w:rStyle w:val="IntenseReference"/>
          <w:b w:val="0"/>
          <w:bCs w:val="0"/>
          <w:smallCaps w:val="0"/>
          <w:color w:val="auto"/>
          <w:spacing w:val="0"/>
          <w:u w:val="none"/>
        </w:rPr>
        <w:t xml:space="preserve"> organisaatioiden pisteytys sekä</w:t>
      </w:r>
      <w:r>
        <w:rPr>
          <w:rStyle w:val="IntenseReference"/>
          <w:b w:val="0"/>
          <w:bCs w:val="0"/>
          <w:smallCaps w:val="0"/>
          <w:color w:val="auto"/>
          <w:spacing w:val="0"/>
          <w:u w:val="none"/>
        </w:rPr>
        <w:t xml:space="preserve"> kypsyystasoarviot tulevat täten</w:t>
      </w:r>
      <w:r w:rsidR="00AF7408">
        <w:rPr>
          <w:rStyle w:val="IntenseReference"/>
          <w:b w:val="0"/>
          <w:bCs w:val="0"/>
          <w:smallCaps w:val="0"/>
          <w:color w:val="auto"/>
          <w:spacing w:val="0"/>
          <w:u w:val="none"/>
        </w:rPr>
        <w:t xml:space="preserve"> vielä</w:t>
      </w:r>
      <w:r>
        <w:rPr>
          <w:rStyle w:val="IntenseReference"/>
          <w:b w:val="0"/>
          <w:bCs w:val="0"/>
          <w:smallCaps w:val="0"/>
          <w:color w:val="auto"/>
          <w:spacing w:val="0"/>
          <w:u w:val="none"/>
        </w:rPr>
        <w:t xml:space="preserve"> muuttumaan. Täydennetty selvitys julkaistaan myöhemmin tämän vuoden aikana.</w:t>
      </w:r>
    </w:p>
    <w:p w:rsidR="00355F55" w:rsidRDefault="00355F55" w:rsidP="00DC40D3">
      <w:pPr>
        <w:jc w:val="both"/>
        <w:rPr>
          <w:rStyle w:val="IntenseReference"/>
          <w:b w:val="0"/>
          <w:bCs w:val="0"/>
          <w:smallCaps w:val="0"/>
          <w:color w:val="auto"/>
          <w:spacing w:val="0"/>
          <w:u w:val="none"/>
        </w:rPr>
      </w:pPr>
    </w:p>
    <w:p w:rsidR="002854E7" w:rsidRPr="002854E7" w:rsidRDefault="00C742A7" w:rsidP="00DC40D3">
      <w:pPr>
        <w:jc w:val="both"/>
      </w:pPr>
      <w:r>
        <w:rPr>
          <w:rStyle w:val="IntenseReference"/>
          <w:b w:val="0"/>
          <w:bCs w:val="0"/>
          <w:smallCaps w:val="0"/>
          <w:color w:val="auto"/>
          <w:spacing w:val="0"/>
          <w:u w:val="none"/>
        </w:rPr>
        <w:t>Selvitys toistetaan vuosittain avoimuuden etenemisen seuraamiseksi ATT-hankkeen ajan aina vuoteen 2017 asti.</w:t>
      </w:r>
      <w:r w:rsidR="002854E7">
        <w:br w:type="page"/>
      </w:r>
    </w:p>
    <w:p w:rsidR="00740F37" w:rsidRDefault="00740F37" w:rsidP="00E61011">
      <w:pPr>
        <w:pStyle w:val="Heading1"/>
      </w:pPr>
      <w:bookmarkStart w:id="1" w:name="_Toc421003495"/>
      <w:r>
        <w:lastRenderedPageBreak/>
        <w:t>Sisältö</w:t>
      </w:r>
      <w:bookmarkEnd w:id="1"/>
    </w:p>
    <w:sdt>
      <w:sdtPr>
        <w:rPr>
          <w:rFonts w:asciiTheme="minorHAnsi" w:eastAsiaTheme="minorEastAsia" w:hAnsiTheme="minorHAnsi" w:cstheme="minorBidi"/>
          <w:color w:val="auto"/>
          <w:sz w:val="20"/>
          <w:szCs w:val="20"/>
          <w:lang w:val="fi-FI" w:eastAsia="ja-JP"/>
        </w:rPr>
        <w:id w:val="-1097100337"/>
        <w:docPartObj>
          <w:docPartGallery w:val="Table of Contents"/>
          <w:docPartUnique/>
        </w:docPartObj>
      </w:sdtPr>
      <w:sdtEndPr>
        <w:rPr>
          <w:b/>
          <w:bCs/>
          <w:noProof/>
        </w:rPr>
      </w:sdtEndPr>
      <w:sdtContent>
        <w:p w:rsidR="00740F37" w:rsidRPr="00DE2C21" w:rsidRDefault="00740F37" w:rsidP="00597F73">
          <w:pPr>
            <w:pStyle w:val="TOCHeading"/>
            <w:rPr>
              <w:lang w:val="fi-FI"/>
            </w:rPr>
          </w:pPr>
        </w:p>
        <w:p w:rsidR="00AA1EE9" w:rsidRDefault="00740F37">
          <w:pPr>
            <w:pStyle w:val="TOC1"/>
            <w:tabs>
              <w:tab w:val="right" w:leader="dot" w:pos="9469"/>
            </w:tabs>
            <w:rPr>
              <w:rFonts w:cstheme="minorBidi"/>
              <w:noProof/>
              <w:lang w:val="fi-FI" w:eastAsia="fi-FI"/>
            </w:rPr>
          </w:pPr>
          <w:r>
            <w:fldChar w:fldCharType="begin"/>
          </w:r>
          <w:r w:rsidRPr="00DE2C21">
            <w:rPr>
              <w:lang w:val="fi-FI"/>
            </w:rPr>
            <w:instrText xml:space="preserve"> TOC \o "1-3" \h \z \u </w:instrText>
          </w:r>
          <w:r>
            <w:fldChar w:fldCharType="separate"/>
          </w:r>
          <w:hyperlink w:anchor="_Toc421003494" w:history="1">
            <w:r w:rsidR="00AA1EE9" w:rsidRPr="009C2D16">
              <w:rPr>
                <w:rStyle w:val="Hyperlink"/>
                <w:noProof/>
              </w:rPr>
              <w:t>Tiivistelmä</w:t>
            </w:r>
            <w:r w:rsidR="00AA1EE9">
              <w:rPr>
                <w:noProof/>
                <w:webHidden/>
              </w:rPr>
              <w:tab/>
            </w:r>
            <w:r w:rsidR="00AA1EE9">
              <w:rPr>
                <w:noProof/>
                <w:webHidden/>
              </w:rPr>
              <w:fldChar w:fldCharType="begin"/>
            </w:r>
            <w:r w:rsidR="00AA1EE9">
              <w:rPr>
                <w:noProof/>
                <w:webHidden/>
              </w:rPr>
              <w:instrText xml:space="preserve"> PAGEREF _Toc421003494 \h </w:instrText>
            </w:r>
            <w:r w:rsidR="00AA1EE9">
              <w:rPr>
                <w:noProof/>
                <w:webHidden/>
              </w:rPr>
            </w:r>
            <w:r w:rsidR="00AA1EE9">
              <w:rPr>
                <w:noProof/>
                <w:webHidden/>
              </w:rPr>
              <w:fldChar w:fldCharType="separate"/>
            </w:r>
            <w:r w:rsidR="00AA1EE9">
              <w:rPr>
                <w:noProof/>
                <w:webHidden/>
              </w:rPr>
              <w:t>2</w:t>
            </w:r>
            <w:r w:rsidR="00AA1EE9">
              <w:rPr>
                <w:noProof/>
                <w:webHidden/>
              </w:rPr>
              <w:fldChar w:fldCharType="end"/>
            </w:r>
          </w:hyperlink>
        </w:p>
        <w:p w:rsidR="00AA1EE9" w:rsidRDefault="00AA1EE9">
          <w:pPr>
            <w:pStyle w:val="TOC1"/>
            <w:tabs>
              <w:tab w:val="right" w:leader="dot" w:pos="9469"/>
            </w:tabs>
            <w:rPr>
              <w:rFonts w:cstheme="minorBidi"/>
              <w:noProof/>
              <w:lang w:val="fi-FI" w:eastAsia="fi-FI"/>
            </w:rPr>
          </w:pPr>
          <w:hyperlink w:anchor="_Toc421003495" w:history="1">
            <w:r w:rsidRPr="009C2D16">
              <w:rPr>
                <w:rStyle w:val="Hyperlink"/>
                <w:noProof/>
              </w:rPr>
              <w:t>Sisältö</w:t>
            </w:r>
            <w:r>
              <w:rPr>
                <w:noProof/>
                <w:webHidden/>
              </w:rPr>
              <w:tab/>
            </w:r>
            <w:r>
              <w:rPr>
                <w:noProof/>
                <w:webHidden/>
              </w:rPr>
              <w:fldChar w:fldCharType="begin"/>
            </w:r>
            <w:r>
              <w:rPr>
                <w:noProof/>
                <w:webHidden/>
              </w:rPr>
              <w:instrText xml:space="preserve"> PAGEREF _Toc421003495 \h </w:instrText>
            </w:r>
            <w:r>
              <w:rPr>
                <w:noProof/>
                <w:webHidden/>
              </w:rPr>
            </w:r>
            <w:r>
              <w:rPr>
                <w:noProof/>
                <w:webHidden/>
              </w:rPr>
              <w:fldChar w:fldCharType="separate"/>
            </w:r>
            <w:r>
              <w:rPr>
                <w:noProof/>
                <w:webHidden/>
              </w:rPr>
              <w:t>3</w:t>
            </w:r>
            <w:r>
              <w:rPr>
                <w:noProof/>
                <w:webHidden/>
              </w:rPr>
              <w:fldChar w:fldCharType="end"/>
            </w:r>
          </w:hyperlink>
        </w:p>
        <w:p w:rsidR="00AA1EE9" w:rsidRDefault="00AA1EE9">
          <w:pPr>
            <w:pStyle w:val="TOC1"/>
            <w:tabs>
              <w:tab w:val="left" w:pos="440"/>
              <w:tab w:val="right" w:leader="dot" w:pos="9469"/>
            </w:tabs>
            <w:rPr>
              <w:rFonts w:cstheme="minorBidi"/>
              <w:noProof/>
              <w:lang w:val="fi-FI" w:eastAsia="fi-FI"/>
            </w:rPr>
          </w:pPr>
          <w:hyperlink w:anchor="_Toc421003496" w:history="1">
            <w:r w:rsidRPr="009C2D16">
              <w:rPr>
                <w:rStyle w:val="Hyperlink"/>
                <w:noProof/>
              </w:rPr>
              <w:t>1.</w:t>
            </w:r>
            <w:r>
              <w:rPr>
                <w:rFonts w:cstheme="minorBidi"/>
                <w:noProof/>
                <w:lang w:val="fi-FI" w:eastAsia="fi-FI"/>
              </w:rPr>
              <w:tab/>
            </w:r>
            <w:r w:rsidRPr="009C2D16">
              <w:rPr>
                <w:rStyle w:val="Hyperlink"/>
                <w:noProof/>
              </w:rPr>
              <w:t>Taustaa</w:t>
            </w:r>
            <w:r>
              <w:rPr>
                <w:noProof/>
                <w:webHidden/>
              </w:rPr>
              <w:tab/>
            </w:r>
            <w:r>
              <w:rPr>
                <w:noProof/>
                <w:webHidden/>
              </w:rPr>
              <w:fldChar w:fldCharType="begin"/>
            </w:r>
            <w:r>
              <w:rPr>
                <w:noProof/>
                <w:webHidden/>
              </w:rPr>
              <w:instrText xml:space="preserve"> PAGEREF _Toc421003496 \h </w:instrText>
            </w:r>
            <w:r>
              <w:rPr>
                <w:noProof/>
                <w:webHidden/>
              </w:rPr>
            </w:r>
            <w:r>
              <w:rPr>
                <w:noProof/>
                <w:webHidden/>
              </w:rPr>
              <w:fldChar w:fldCharType="separate"/>
            </w:r>
            <w:r>
              <w:rPr>
                <w:noProof/>
                <w:webHidden/>
              </w:rPr>
              <w:t>4</w:t>
            </w:r>
            <w:r>
              <w:rPr>
                <w:noProof/>
                <w:webHidden/>
              </w:rPr>
              <w:fldChar w:fldCharType="end"/>
            </w:r>
          </w:hyperlink>
        </w:p>
        <w:p w:rsidR="00AA1EE9" w:rsidRDefault="00AA1EE9">
          <w:pPr>
            <w:pStyle w:val="TOC1"/>
            <w:tabs>
              <w:tab w:val="left" w:pos="440"/>
              <w:tab w:val="right" w:leader="dot" w:pos="9469"/>
            </w:tabs>
            <w:rPr>
              <w:rFonts w:cstheme="minorBidi"/>
              <w:noProof/>
              <w:lang w:val="fi-FI" w:eastAsia="fi-FI"/>
            </w:rPr>
          </w:pPr>
          <w:hyperlink w:anchor="_Toc421003497" w:history="1">
            <w:r w:rsidRPr="009C2D16">
              <w:rPr>
                <w:rStyle w:val="Hyperlink"/>
                <w:noProof/>
              </w:rPr>
              <w:t>2.</w:t>
            </w:r>
            <w:r>
              <w:rPr>
                <w:rFonts w:cstheme="minorBidi"/>
                <w:noProof/>
                <w:lang w:val="fi-FI" w:eastAsia="fi-FI"/>
              </w:rPr>
              <w:tab/>
            </w:r>
            <w:r w:rsidRPr="009C2D16">
              <w:rPr>
                <w:rStyle w:val="Hyperlink"/>
                <w:noProof/>
              </w:rPr>
              <w:t>Selvityksen menetelmä</w:t>
            </w:r>
            <w:r>
              <w:rPr>
                <w:noProof/>
                <w:webHidden/>
              </w:rPr>
              <w:tab/>
            </w:r>
            <w:r>
              <w:rPr>
                <w:noProof/>
                <w:webHidden/>
              </w:rPr>
              <w:fldChar w:fldCharType="begin"/>
            </w:r>
            <w:r>
              <w:rPr>
                <w:noProof/>
                <w:webHidden/>
              </w:rPr>
              <w:instrText xml:space="preserve"> PAGEREF _Toc421003497 \h </w:instrText>
            </w:r>
            <w:r>
              <w:rPr>
                <w:noProof/>
                <w:webHidden/>
              </w:rPr>
            </w:r>
            <w:r>
              <w:rPr>
                <w:noProof/>
                <w:webHidden/>
              </w:rPr>
              <w:fldChar w:fldCharType="separate"/>
            </w:r>
            <w:r>
              <w:rPr>
                <w:noProof/>
                <w:webHidden/>
              </w:rPr>
              <w:t>6</w:t>
            </w:r>
            <w:r>
              <w:rPr>
                <w:noProof/>
                <w:webHidden/>
              </w:rPr>
              <w:fldChar w:fldCharType="end"/>
            </w:r>
          </w:hyperlink>
        </w:p>
        <w:p w:rsidR="00AA1EE9" w:rsidRDefault="00AA1EE9">
          <w:pPr>
            <w:pStyle w:val="TOC1"/>
            <w:tabs>
              <w:tab w:val="left" w:pos="440"/>
              <w:tab w:val="right" w:leader="dot" w:pos="9469"/>
            </w:tabs>
            <w:rPr>
              <w:rFonts w:cstheme="minorBidi"/>
              <w:noProof/>
              <w:lang w:val="fi-FI" w:eastAsia="fi-FI"/>
            </w:rPr>
          </w:pPr>
          <w:hyperlink w:anchor="_Toc421003498" w:history="1">
            <w:r w:rsidRPr="009C2D16">
              <w:rPr>
                <w:rStyle w:val="Hyperlink"/>
                <w:noProof/>
              </w:rPr>
              <w:t>3.</w:t>
            </w:r>
            <w:r>
              <w:rPr>
                <w:rFonts w:cstheme="minorBidi"/>
                <w:noProof/>
                <w:lang w:val="fi-FI" w:eastAsia="fi-FI"/>
              </w:rPr>
              <w:tab/>
            </w:r>
            <w:r w:rsidRPr="009C2D16">
              <w:rPr>
                <w:rStyle w:val="Hyperlink"/>
                <w:noProof/>
              </w:rPr>
              <w:t>Avoimen toimintakulttuurin toteutuminen</w:t>
            </w:r>
            <w:r>
              <w:rPr>
                <w:noProof/>
                <w:webHidden/>
              </w:rPr>
              <w:tab/>
            </w:r>
            <w:r>
              <w:rPr>
                <w:noProof/>
                <w:webHidden/>
              </w:rPr>
              <w:fldChar w:fldCharType="begin"/>
            </w:r>
            <w:r>
              <w:rPr>
                <w:noProof/>
                <w:webHidden/>
              </w:rPr>
              <w:instrText xml:space="preserve"> PAGEREF _Toc421003498 \h </w:instrText>
            </w:r>
            <w:r>
              <w:rPr>
                <w:noProof/>
                <w:webHidden/>
              </w:rPr>
            </w:r>
            <w:r>
              <w:rPr>
                <w:noProof/>
                <w:webHidden/>
              </w:rPr>
              <w:fldChar w:fldCharType="separate"/>
            </w:r>
            <w:r>
              <w:rPr>
                <w:noProof/>
                <w:webHidden/>
              </w:rPr>
              <w:t>8</w:t>
            </w:r>
            <w:r>
              <w:rPr>
                <w:noProof/>
                <w:webHidden/>
              </w:rPr>
              <w:fldChar w:fldCharType="end"/>
            </w:r>
          </w:hyperlink>
        </w:p>
        <w:p w:rsidR="00AA1EE9" w:rsidRDefault="00AA1EE9">
          <w:pPr>
            <w:pStyle w:val="TOC2"/>
            <w:tabs>
              <w:tab w:val="right" w:leader="dot" w:pos="9469"/>
            </w:tabs>
            <w:rPr>
              <w:rFonts w:cstheme="minorBidi"/>
              <w:noProof/>
              <w:lang w:val="fi-FI" w:eastAsia="fi-FI"/>
            </w:rPr>
          </w:pPr>
          <w:hyperlink w:anchor="_Toc421003499" w:history="1">
            <w:r w:rsidRPr="009C2D16">
              <w:rPr>
                <w:rStyle w:val="Hyperlink"/>
                <w:noProof/>
              </w:rPr>
              <w:t>3.1 Strateginen ohjaus -osio</w:t>
            </w:r>
            <w:r>
              <w:rPr>
                <w:noProof/>
                <w:webHidden/>
              </w:rPr>
              <w:tab/>
            </w:r>
            <w:r>
              <w:rPr>
                <w:noProof/>
                <w:webHidden/>
              </w:rPr>
              <w:fldChar w:fldCharType="begin"/>
            </w:r>
            <w:r>
              <w:rPr>
                <w:noProof/>
                <w:webHidden/>
              </w:rPr>
              <w:instrText xml:space="preserve"> PAGEREF _Toc421003499 \h </w:instrText>
            </w:r>
            <w:r>
              <w:rPr>
                <w:noProof/>
                <w:webHidden/>
              </w:rPr>
            </w:r>
            <w:r>
              <w:rPr>
                <w:noProof/>
                <w:webHidden/>
              </w:rPr>
              <w:fldChar w:fldCharType="separate"/>
            </w:r>
            <w:r>
              <w:rPr>
                <w:noProof/>
                <w:webHidden/>
              </w:rPr>
              <w:t>8</w:t>
            </w:r>
            <w:r>
              <w:rPr>
                <w:noProof/>
                <w:webHidden/>
              </w:rPr>
              <w:fldChar w:fldCharType="end"/>
            </w:r>
          </w:hyperlink>
        </w:p>
        <w:p w:rsidR="00AA1EE9" w:rsidRDefault="00AA1EE9">
          <w:pPr>
            <w:pStyle w:val="TOC2"/>
            <w:tabs>
              <w:tab w:val="left" w:pos="880"/>
              <w:tab w:val="right" w:leader="dot" w:pos="9469"/>
            </w:tabs>
            <w:rPr>
              <w:rFonts w:cstheme="minorBidi"/>
              <w:noProof/>
              <w:lang w:val="fi-FI" w:eastAsia="fi-FI"/>
            </w:rPr>
          </w:pPr>
          <w:hyperlink w:anchor="_Toc421003500" w:history="1">
            <w:r w:rsidRPr="009C2D16">
              <w:rPr>
                <w:rStyle w:val="Hyperlink"/>
                <w:noProof/>
              </w:rPr>
              <w:t>3.2</w:t>
            </w:r>
            <w:r>
              <w:rPr>
                <w:rFonts w:cstheme="minorBidi"/>
                <w:noProof/>
                <w:lang w:val="fi-FI" w:eastAsia="fi-FI"/>
              </w:rPr>
              <w:t xml:space="preserve"> </w:t>
            </w:r>
            <w:r w:rsidRPr="009C2D16">
              <w:rPr>
                <w:rStyle w:val="Hyperlink"/>
                <w:noProof/>
              </w:rPr>
              <w:t>Politiikat ja periaatteet -osio</w:t>
            </w:r>
            <w:r>
              <w:rPr>
                <w:noProof/>
                <w:webHidden/>
              </w:rPr>
              <w:tab/>
            </w:r>
            <w:r>
              <w:rPr>
                <w:noProof/>
                <w:webHidden/>
              </w:rPr>
              <w:fldChar w:fldCharType="begin"/>
            </w:r>
            <w:r>
              <w:rPr>
                <w:noProof/>
                <w:webHidden/>
              </w:rPr>
              <w:instrText xml:space="preserve"> PAGEREF _Toc421003500 \h </w:instrText>
            </w:r>
            <w:r>
              <w:rPr>
                <w:noProof/>
                <w:webHidden/>
              </w:rPr>
            </w:r>
            <w:r>
              <w:rPr>
                <w:noProof/>
                <w:webHidden/>
              </w:rPr>
              <w:fldChar w:fldCharType="separate"/>
            </w:r>
            <w:r>
              <w:rPr>
                <w:noProof/>
                <w:webHidden/>
              </w:rPr>
              <w:t>9</w:t>
            </w:r>
            <w:r>
              <w:rPr>
                <w:noProof/>
                <w:webHidden/>
              </w:rPr>
              <w:fldChar w:fldCharType="end"/>
            </w:r>
          </w:hyperlink>
        </w:p>
        <w:p w:rsidR="00AA1EE9" w:rsidRDefault="00AA1EE9">
          <w:pPr>
            <w:pStyle w:val="TOC2"/>
            <w:tabs>
              <w:tab w:val="right" w:leader="dot" w:pos="9469"/>
            </w:tabs>
            <w:rPr>
              <w:rFonts w:cstheme="minorBidi"/>
              <w:noProof/>
              <w:lang w:val="fi-FI" w:eastAsia="fi-FI"/>
            </w:rPr>
          </w:pPr>
          <w:hyperlink w:anchor="_Toc421003501" w:history="1">
            <w:r w:rsidRPr="009C2D16">
              <w:rPr>
                <w:rStyle w:val="Hyperlink"/>
                <w:noProof/>
              </w:rPr>
              <w:t>3.3 Avoimuuden tukeminen -osio</w:t>
            </w:r>
            <w:r>
              <w:rPr>
                <w:noProof/>
                <w:webHidden/>
              </w:rPr>
              <w:tab/>
            </w:r>
            <w:r>
              <w:rPr>
                <w:noProof/>
                <w:webHidden/>
              </w:rPr>
              <w:fldChar w:fldCharType="begin"/>
            </w:r>
            <w:r>
              <w:rPr>
                <w:noProof/>
                <w:webHidden/>
              </w:rPr>
              <w:instrText xml:space="preserve"> PAGEREF _Toc421003501 \h </w:instrText>
            </w:r>
            <w:r>
              <w:rPr>
                <w:noProof/>
                <w:webHidden/>
              </w:rPr>
            </w:r>
            <w:r>
              <w:rPr>
                <w:noProof/>
                <w:webHidden/>
              </w:rPr>
              <w:fldChar w:fldCharType="separate"/>
            </w:r>
            <w:r>
              <w:rPr>
                <w:noProof/>
                <w:webHidden/>
              </w:rPr>
              <w:t>10</w:t>
            </w:r>
            <w:r>
              <w:rPr>
                <w:noProof/>
                <w:webHidden/>
              </w:rPr>
              <w:fldChar w:fldCharType="end"/>
            </w:r>
          </w:hyperlink>
        </w:p>
        <w:p w:rsidR="00AA1EE9" w:rsidRDefault="00AA1EE9" w:rsidP="00AA1EE9">
          <w:pPr>
            <w:pStyle w:val="TOC1"/>
            <w:tabs>
              <w:tab w:val="left" w:pos="440"/>
              <w:tab w:val="right" w:leader="dot" w:pos="9469"/>
            </w:tabs>
            <w:ind w:left="435" w:hanging="435"/>
            <w:rPr>
              <w:rFonts w:cstheme="minorBidi"/>
              <w:noProof/>
              <w:lang w:val="fi-FI" w:eastAsia="fi-FI"/>
            </w:rPr>
          </w:pPr>
          <w:hyperlink w:anchor="_Toc421003502" w:history="1">
            <w:r w:rsidRPr="009C2D16">
              <w:rPr>
                <w:rStyle w:val="Hyperlink"/>
                <w:noProof/>
              </w:rPr>
              <w:t>4.</w:t>
            </w:r>
            <w:r>
              <w:rPr>
                <w:rFonts w:cstheme="minorBidi"/>
                <w:noProof/>
                <w:lang w:val="fi-FI" w:eastAsia="fi-FI"/>
              </w:rPr>
              <w:tab/>
            </w:r>
            <w:r w:rsidRPr="009C2D16">
              <w:rPr>
                <w:rStyle w:val="Hyperlink"/>
                <w:noProof/>
              </w:rPr>
              <w:t>Toimintakulttuurin kypsyystason alustava kokonaiskuva avoimen tieteen ja tutkimuksen näkökulmasta</w:t>
            </w:r>
            <w:r>
              <w:rPr>
                <w:noProof/>
                <w:webHidden/>
              </w:rPr>
              <w:tab/>
            </w:r>
            <w:r>
              <w:rPr>
                <w:noProof/>
                <w:webHidden/>
              </w:rPr>
              <w:fldChar w:fldCharType="begin"/>
            </w:r>
            <w:r>
              <w:rPr>
                <w:noProof/>
                <w:webHidden/>
              </w:rPr>
              <w:instrText xml:space="preserve"> PAGEREF _Toc421003502 \h </w:instrText>
            </w:r>
            <w:r>
              <w:rPr>
                <w:noProof/>
                <w:webHidden/>
              </w:rPr>
            </w:r>
            <w:r>
              <w:rPr>
                <w:noProof/>
                <w:webHidden/>
              </w:rPr>
              <w:fldChar w:fldCharType="separate"/>
            </w:r>
            <w:r>
              <w:rPr>
                <w:noProof/>
                <w:webHidden/>
              </w:rPr>
              <w:t>11</w:t>
            </w:r>
            <w:r>
              <w:rPr>
                <w:noProof/>
                <w:webHidden/>
              </w:rPr>
              <w:fldChar w:fldCharType="end"/>
            </w:r>
          </w:hyperlink>
        </w:p>
        <w:p w:rsidR="00AA1EE9" w:rsidRDefault="00AA1EE9">
          <w:pPr>
            <w:pStyle w:val="TOC1"/>
            <w:tabs>
              <w:tab w:val="right" w:leader="dot" w:pos="9469"/>
            </w:tabs>
            <w:rPr>
              <w:rFonts w:cstheme="minorBidi"/>
              <w:noProof/>
              <w:lang w:val="fi-FI" w:eastAsia="fi-FI"/>
            </w:rPr>
          </w:pPr>
          <w:hyperlink w:anchor="_Toc421003503" w:history="1">
            <w:r w:rsidRPr="009C2D16">
              <w:rPr>
                <w:rStyle w:val="Hyperlink"/>
                <w:noProof/>
              </w:rPr>
              <w:t>Liitteet</w:t>
            </w:r>
            <w:r>
              <w:rPr>
                <w:noProof/>
                <w:webHidden/>
              </w:rPr>
              <w:tab/>
            </w:r>
            <w:r>
              <w:rPr>
                <w:noProof/>
                <w:webHidden/>
              </w:rPr>
              <w:fldChar w:fldCharType="begin"/>
            </w:r>
            <w:r>
              <w:rPr>
                <w:noProof/>
                <w:webHidden/>
              </w:rPr>
              <w:instrText xml:space="preserve"> PAGEREF _Toc421003503 \h </w:instrText>
            </w:r>
            <w:r>
              <w:rPr>
                <w:noProof/>
                <w:webHidden/>
              </w:rPr>
            </w:r>
            <w:r>
              <w:rPr>
                <w:noProof/>
                <w:webHidden/>
              </w:rPr>
              <w:fldChar w:fldCharType="separate"/>
            </w:r>
            <w:r>
              <w:rPr>
                <w:noProof/>
                <w:webHidden/>
              </w:rPr>
              <w:t>12</w:t>
            </w:r>
            <w:r>
              <w:rPr>
                <w:noProof/>
                <w:webHidden/>
              </w:rPr>
              <w:fldChar w:fldCharType="end"/>
            </w:r>
          </w:hyperlink>
        </w:p>
        <w:p w:rsidR="00AA1EE9" w:rsidRDefault="00AA1EE9">
          <w:pPr>
            <w:pStyle w:val="TOC2"/>
            <w:tabs>
              <w:tab w:val="right" w:leader="dot" w:pos="9469"/>
            </w:tabs>
            <w:rPr>
              <w:rFonts w:cstheme="minorBidi"/>
              <w:noProof/>
              <w:lang w:val="fi-FI" w:eastAsia="fi-FI"/>
            </w:rPr>
          </w:pPr>
          <w:hyperlink w:anchor="_Toc421003504" w:history="1">
            <w:r w:rsidRPr="009C2D16">
              <w:rPr>
                <w:rStyle w:val="Hyperlink"/>
                <w:noProof/>
              </w:rPr>
              <w:t>Liite 1 – Toimintakulttuurin tilannekuvan aineisto - selitteet</w:t>
            </w:r>
            <w:r>
              <w:rPr>
                <w:noProof/>
                <w:webHidden/>
              </w:rPr>
              <w:tab/>
            </w:r>
            <w:r>
              <w:rPr>
                <w:noProof/>
                <w:webHidden/>
              </w:rPr>
              <w:fldChar w:fldCharType="begin"/>
            </w:r>
            <w:r>
              <w:rPr>
                <w:noProof/>
                <w:webHidden/>
              </w:rPr>
              <w:instrText xml:space="preserve"> PAGEREF _Toc421003504 \h </w:instrText>
            </w:r>
            <w:r>
              <w:rPr>
                <w:noProof/>
                <w:webHidden/>
              </w:rPr>
            </w:r>
            <w:r>
              <w:rPr>
                <w:noProof/>
                <w:webHidden/>
              </w:rPr>
              <w:fldChar w:fldCharType="separate"/>
            </w:r>
            <w:r>
              <w:rPr>
                <w:noProof/>
                <w:webHidden/>
              </w:rPr>
              <w:t>13</w:t>
            </w:r>
            <w:r>
              <w:rPr>
                <w:noProof/>
                <w:webHidden/>
              </w:rPr>
              <w:fldChar w:fldCharType="end"/>
            </w:r>
          </w:hyperlink>
        </w:p>
        <w:p w:rsidR="00AA1EE9" w:rsidRDefault="00AA1EE9">
          <w:pPr>
            <w:pStyle w:val="TOC2"/>
            <w:tabs>
              <w:tab w:val="right" w:leader="dot" w:pos="9469"/>
            </w:tabs>
            <w:rPr>
              <w:rFonts w:cstheme="minorBidi"/>
              <w:noProof/>
              <w:lang w:val="fi-FI" w:eastAsia="fi-FI"/>
            </w:rPr>
          </w:pPr>
          <w:hyperlink w:anchor="_Toc421003505" w:history="1">
            <w:r w:rsidRPr="009C2D16">
              <w:rPr>
                <w:rStyle w:val="Hyperlink"/>
                <w:noProof/>
              </w:rPr>
              <w:t>Liite 2 – Tutkimuslaitoksista selvityksessä käytetyt lyhenteet</w:t>
            </w:r>
            <w:r>
              <w:rPr>
                <w:noProof/>
                <w:webHidden/>
              </w:rPr>
              <w:tab/>
            </w:r>
            <w:r>
              <w:rPr>
                <w:noProof/>
                <w:webHidden/>
              </w:rPr>
              <w:fldChar w:fldCharType="begin"/>
            </w:r>
            <w:r>
              <w:rPr>
                <w:noProof/>
                <w:webHidden/>
              </w:rPr>
              <w:instrText xml:space="preserve"> PAGEREF _Toc421003505 \h </w:instrText>
            </w:r>
            <w:r>
              <w:rPr>
                <w:noProof/>
                <w:webHidden/>
              </w:rPr>
            </w:r>
            <w:r>
              <w:rPr>
                <w:noProof/>
                <w:webHidden/>
              </w:rPr>
              <w:fldChar w:fldCharType="separate"/>
            </w:r>
            <w:r>
              <w:rPr>
                <w:noProof/>
                <w:webHidden/>
              </w:rPr>
              <w:t>17</w:t>
            </w:r>
            <w:r>
              <w:rPr>
                <w:noProof/>
                <w:webHidden/>
              </w:rPr>
              <w:fldChar w:fldCharType="end"/>
            </w:r>
          </w:hyperlink>
        </w:p>
        <w:p w:rsidR="00AA1EE9" w:rsidRDefault="00AA1EE9">
          <w:pPr>
            <w:pStyle w:val="TOC2"/>
            <w:tabs>
              <w:tab w:val="right" w:leader="dot" w:pos="9469"/>
            </w:tabs>
            <w:rPr>
              <w:rFonts w:cstheme="minorBidi"/>
              <w:noProof/>
              <w:lang w:val="fi-FI" w:eastAsia="fi-FI"/>
            </w:rPr>
          </w:pPr>
          <w:hyperlink w:anchor="_Toc421003506" w:history="1">
            <w:r w:rsidRPr="009C2D16">
              <w:rPr>
                <w:rStyle w:val="Hyperlink"/>
                <w:noProof/>
              </w:rPr>
              <w:t>Liite 3 – Toimintakulttuurin tilannekuvan aineisto</w:t>
            </w:r>
            <w:r>
              <w:rPr>
                <w:noProof/>
                <w:webHidden/>
              </w:rPr>
              <w:tab/>
            </w:r>
            <w:r>
              <w:rPr>
                <w:noProof/>
                <w:webHidden/>
              </w:rPr>
              <w:fldChar w:fldCharType="begin"/>
            </w:r>
            <w:r>
              <w:rPr>
                <w:noProof/>
                <w:webHidden/>
              </w:rPr>
              <w:instrText xml:space="preserve"> PAGEREF _Toc421003506 \h </w:instrText>
            </w:r>
            <w:r>
              <w:rPr>
                <w:noProof/>
                <w:webHidden/>
              </w:rPr>
            </w:r>
            <w:r>
              <w:rPr>
                <w:noProof/>
                <w:webHidden/>
              </w:rPr>
              <w:fldChar w:fldCharType="separate"/>
            </w:r>
            <w:r>
              <w:rPr>
                <w:noProof/>
                <w:webHidden/>
              </w:rPr>
              <w:t>18</w:t>
            </w:r>
            <w:r>
              <w:rPr>
                <w:noProof/>
                <w:webHidden/>
              </w:rPr>
              <w:fldChar w:fldCharType="end"/>
            </w:r>
          </w:hyperlink>
        </w:p>
        <w:p w:rsidR="00893C7E" w:rsidRDefault="00740F37" w:rsidP="00BC2DAD">
          <w:pPr>
            <w:rPr>
              <w:b/>
              <w:bCs/>
              <w:noProof/>
            </w:rPr>
          </w:pPr>
          <w:r>
            <w:rPr>
              <w:b/>
              <w:bCs/>
              <w:noProof/>
            </w:rPr>
            <w:fldChar w:fldCharType="end"/>
          </w:r>
        </w:p>
      </w:sdtContent>
    </w:sdt>
    <w:p w:rsidR="00842E8E" w:rsidRPr="0086279C" w:rsidRDefault="0086279C" w:rsidP="0086279C">
      <w:pPr>
        <w:rPr>
          <w:rStyle w:val="IntenseReference"/>
          <w:smallCaps w:val="0"/>
          <w:noProof/>
          <w:color w:val="auto"/>
          <w:spacing w:val="0"/>
          <w:u w:val="none"/>
        </w:rPr>
      </w:pPr>
      <w:bookmarkStart w:id="2" w:name="_GoBack"/>
      <w:bookmarkEnd w:id="2"/>
      <w:r>
        <w:rPr>
          <w:b/>
          <w:bCs/>
          <w:noProof/>
        </w:rPr>
        <w:br w:type="page"/>
      </w:r>
    </w:p>
    <w:p w:rsidR="009802B5" w:rsidRPr="00F226E0" w:rsidRDefault="0007424E" w:rsidP="00BC2DAD">
      <w:pPr>
        <w:pStyle w:val="Heading1"/>
        <w:numPr>
          <w:ilvl w:val="0"/>
          <w:numId w:val="29"/>
        </w:numPr>
        <w:rPr>
          <w:rStyle w:val="IntenseReference"/>
          <w:b/>
          <w:bCs/>
          <w:smallCaps w:val="0"/>
          <w:color w:val="2A2A2A" w:themeColor="accent1" w:themeShade="B5"/>
          <w:spacing w:val="0"/>
          <w:u w:val="none"/>
        </w:rPr>
      </w:pPr>
      <w:bookmarkStart w:id="3" w:name="_Toc421003496"/>
      <w:r>
        <w:rPr>
          <w:rStyle w:val="IntenseReference"/>
          <w:b/>
          <w:bCs/>
          <w:smallCaps w:val="0"/>
          <w:color w:val="2A2A2A" w:themeColor="accent1" w:themeShade="B5"/>
          <w:spacing w:val="0"/>
          <w:u w:val="none"/>
        </w:rPr>
        <w:lastRenderedPageBreak/>
        <w:t>Taustaa</w:t>
      </w:r>
      <w:bookmarkEnd w:id="3"/>
    </w:p>
    <w:p w:rsidR="000F4DD9" w:rsidRPr="00036077" w:rsidRDefault="000F4DD9" w:rsidP="000F4DD9">
      <w:pPr>
        <w:jc w:val="both"/>
        <w:rPr>
          <w:strike/>
        </w:rPr>
      </w:pPr>
      <w:r>
        <w:t xml:space="preserve">Tämä </w:t>
      </w:r>
      <w:r w:rsidR="00E76B10">
        <w:t>tutkimuslaitosten</w:t>
      </w:r>
      <w:r>
        <w:t xml:space="preserve"> </w:t>
      </w:r>
      <w:r w:rsidR="00C742A7">
        <w:t>avoimuuden tilannekuvan</w:t>
      </w:r>
      <w:r w:rsidR="00E76B10">
        <w:t xml:space="preserve"> alustava</w:t>
      </w:r>
      <w:r>
        <w:t xml:space="preserve"> selvitys on osa opetus- ja kulttuuriministeriön asettamaa Avoin tiede ja tutkimus -hanketta (ATT), jonka tavoitteena on että vuoteen 2017 mennessä Suomi nousee yhdeksi johtavista maista tieteen ja tutkimuksen avoimuudessa. </w:t>
      </w:r>
      <w:r w:rsidRPr="00036077">
        <w:t xml:space="preserve">Edistettäviä käytäntöjä avoimen tieteen ja tutkimuksen saralla ovat muun muassa </w:t>
      </w:r>
      <w:r>
        <w:t xml:space="preserve">tutkimuksen tulosten avoimen saatavuuden ja hyödynnettävyyden edistäminen, </w:t>
      </w:r>
      <w:r w:rsidRPr="00036077">
        <w:t>avoimen lähdekoodin ja avoimien standardien hyödyntäminen</w:t>
      </w:r>
      <w:r>
        <w:t xml:space="preserve">, </w:t>
      </w:r>
      <w:r w:rsidRPr="00036077">
        <w:t xml:space="preserve">tutkimusprosessin </w:t>
      </w:r>
      <w:r>
        <w:t xml:space="preserve">laadukas </w:t>
      </w:r>
      <w:r w:rsidRPr="00036077">
        <w:t>dokumentointi</w:t>
      </w:r>
      <w:r>
        <w:t xml:space="preserve"> sekä avoimuuteen liittyvän osaamisen kasvaminen</w:t>
      </w:r>
      <w:r w:rsidRPr="00036077">
        <w:t>.</w:t>
      </w:r>
      <w:r>
        <w:t xml:space="preserve"> Vallitseva toimintakulttuuri vaikuttaa etenemiseen kohti tavoitetta.</w:t>
      </w:r>
    </w:p>
    <w:p w:rsidR="000F4DD9" w:rsidRDefault="000F4DD9" w:rsidP="000F4DD9">
      <w:pPr>
        <w:jc w:val="both"/>
      </w:pPr>
    </w:p>
    <w:p w:rsidR="00700578" w:rsidRDefault="00C742A7" w:rsidP="000F4DD9">
      <w:pPr>
        <w:jc w:val="both"/>
      </w:pPr>
      <w:r>
        <w:t>Viisas</w:t>
      </w:r>
      <w:r w:rsidR="000F4DD9">
        <w:t xml:space="preserve"> avoimuus hyöd</w:t>
      </w:r>
      <w:r w:rsidR="00700578">
        <w:t>yttää tutkimusta monella tavoin, mm.</w:t>
      </w:r>
    </w:p>
    <w:p w:rsidR="00700578" w:rsidRDefault="00700578" w:rsidP="00700578">
      <w:pPr>
        <w:pStyle w:val="Default"/>
        <w:rPr>
          <w:sz w:val="22"/>
          <w:szCs w:val="22"/>
        </w:rPr>
      </w:pPr>
    </w:p>
    <w:p w:rsidR="00700578" w:rsidRPr="007060A0" w:rsidRDefault="00700578" w:rsidP="00700578">
      <w:pPr>
        <w:pStyle w:val="Default"/>
        <w:rPr>
          <w:rFonts w:asciiTheme="minorHAnsi" w:hAnsiTheme="minorHAnsi"/>
          <w:sz w:val="20"/>
          <w:szCs w:val="22"/>
        </w:rPr>
      </w:pPr>
      <w:r w:rsidRPr="007060A0">
        <w:rPr>
          <w:rFonts w:asciiTheme="minorHAnsi" w:hAnsiTheme="minorHAnsi"/>
          <w:sz w:val="20"/>
          <w:szCs w:val="22"/>
        </w:rPr>
        <w:t xml:space="preserve">a) Tutkimuksen tehokkuuden kasvu (jo tuotettuja aineistoja ja menetelmiä voidaan hyödyntää, prosessien täsmentyminen) </w:t>
      </w:r>
    </w:p>
    <w:p w:rsidR="00700578" w:rsidRPr="007060A0" w:rsidRDefault="00700578" w:rsidP="00700578">
      <w:pPr>
        <w:pStyle w:val="Default"/>
        <w:rPr>
          <w:rFonts w:asciiTheme="minorHAnsi" w:hAnsiTheme="minorHAnsi"/>
          <w:sz w:val="20"/>
          <w:szCs w:val="22"/>
        </w:rPr>
      </w:pPr>
      <w:r w:rsidRPr="007060A0">
        <w:rPr>
          <w:rFonts w:asciiTheme="minorHAnsi" w:hAnsiTheme="minorHAnsi"/>
          <w:sz w:val="20"/>
          <w:szCs w:val="22"/>
        </w:rPr>
        <w:t xml:space="preserve">b) Tieteellisen toimintamallin edistyminen (tietoisuus menetelmistä ja toimintatavoista kasvaa) </w:t>
      </w:r>
    </w:p>
    <w:p w:rsidR="00700578" w:rsidRPr="007060A0" w:rsidRDefault="00700578" w:rsidP="00700578">
      <w:pPr>
        <w:pStyle w:val="Default"/>
        <w:rPr>
          <w:rFonts w:asciiTheme="minorHAnsi" w:hAnsiTheme="minorHAnsi"/>
          <w:sz w:val="20"/>
          <w:szCs w:val="22"/>
        </w:rPr>
      </w:pPr>
      <w:r w:rsidRPr="007060A0">
        <w:rPr>
          <w:rFonts w:asciiTheme="minorHAnsi" w:hAnsiTheme="minorHAnsi"/>
          <w:sz w:val="20"/>
          <w:szCs w:val="22"/>
        </w:rPr>
        <w:t xml:space="preserve">c) Tutkimustulosten laadun paraneminen ja fokuksen selkeytyminen (tiedon vahvistaminen ja todentaminen nopeutuu) </w:t>
      </w:r>
    </w:p>
    <w:p w:rsidR="00700578" w:rsidRPr="007060A0" w:rsidRDefault="00700578" w:rsidP="00700578">
      <w:pPr>
        <w:pStyle w:val="Default"/>
        <w:rPr>
          <w:rFonts w:asciiTheme="minorHAnsi" w:hAnsiTheme="minorHAnsi"/>
          <w:sz w:val="20"/>
          <w:szCs w:val="22"/>
        </w:rPr>
      </w:pPr>
      <w:r w:rsidRPr="007060A0">
        <w:rPr>
          <w:rFonts w:asciiTheme="minorHAnsi" w:hAnsiTheme="minorHAnsi"/>
          <w:sz w:val="20"/>
          <w:szCs w:val="22"/>
        </w:rPr>
        <w:t xml:space="preserve">d) Uusien tutkimusideoiden synnyn nopeutuminen (tutkimuksen tulokset helposti ja ajantasaisesti hyödynnettävissä) </w:t>
      </w:r>
    </w:p>
    <w:p w:rsidR="00700578" w:rsidRPr="007060A0" w:rsidRDefault="00700578" w:rsidP="00700578">
      <w:pPr>
        <w:pStyle w:val="Default"/>
        <w:rPr>
          <w:rFonts w:asciiTheme="minorHAnsi" w:hAnsiTheme="minorHAnsi"/>
          <w:sz w:val="20"/>
          <w:szCs w:val="22"/>
        </w:rPr>
      </w:pPr>
      <w:r w:rsidRPr="007060A0">
        <w:rPr>
          <w:rFonts w:asciiTheme="minorHAnsi" w:hAnsiTheme="minorHAnsi"/>
          <w:sz w:val="20"/>
          <w:szCs w:val="22"/>
        </w:rPr>
        <w:t xml:space="preserve">e) Kansalaisten sitouttaminen tieteeseen ja tieteellisen lukutaidon kasvu (tulokset ja menetelmät avoimesti nähtävillä) </w:t>
      </w:r>
    </w:p>
    <w:p w:rsidR="00700578" w:rsidRPr="007060A0" w:rsidRDefault="00700578" w:rsidP="00700578">
      <w:pPr>
        <w:pStyle w:val="Default"/>
        <w:rPr>
          <w:rFonts w:asciiTheme="minorHAnsi" w:hAnsiTheme="minorHAnsi"/>
          <w:sz w:val="20"/>
          <w:szCs w:val="22"/>
        </w:rPr>
      </w:pPr>
      <w:r w:rsidRPr="007060A0">
        <w:rPr>
          <w:rFonts w:asciiTheme="minorHAnsi" w:hAnsiTheme="minorHAnsi"/>
          <w:sz w:val="20"/>
          <w:szCs w:val="22"/>
        </w:rPr>
        <w:t xml:space="preserve">f) Tutkimuksen taloudellisen ja sosiaalisen vaikuttavuuden kasvu (tutkimustulokset ja menetelmät saadaan nopeasti liike-elämän ja päätöksentekijöiden käyttöön) </w:t>
      </w:r>
    </w:p>
    <w:p w:rsidR="00700578" w:rsidRDefault="00700578" w:rsidP="00700578">
      <w:pPr>
        <w:pStyle w:val="Default"/>
        <w:rPr>
          <w:sz w:val="22"/>
          <w:szCs w:val="22"/>
        </w:rPr>
      </w:pPr>
    </w:p>
    <w:p w:rsidR="000F4DD9" w:rsidRDefault="00C742A7" w:rsidP="00700578">
      <w:pPr>
        <w:jc w:val="both"/>
      </w:pPr>
      <w:r>
        <w:t>Viisas avoimuus</w:t>
      </w:r>
      <w:r w:rsidR="000F4DD9">
        <w:t xml:space="preserve"> on myös yhteentoimivuutta, sitä että eri lähteistä tietoa voidaan yh</w:t>
      </w:r>
      <w:r>
        <w:t>distellä ja verrata keskenään. Viisaan</w:t>
      </w:r>
      <w:r w:rsidR="000F4DD9">
        <w:t xml:space="preserve"> </w:t>
      </w:r>
      <w:r>
        <w:t>yhteentoimivuuden</w:t>
      </w:r>
      <w:r w:rsidR="000F4DD9">
        <w:t xml:space="preserve"> edistämisellä saadaan kansallista etua, mutta myös organisaatiokohtaista etua: </w:t>
      </w:r>
      <w:r w:rsidR="00553FB1">
        <w:t>aiemmin</w:t>
      </w:r>
      <w:r w:rsidR="000F4DD9">
        <w:t xml:space="preserve"> erillisiä tietolähteitä voidaan vertailla ja sitä kautta </w:t>
      </w:r>
      <w:r w:rsidR="00E76B10">
        <w:t>tutkimuslaitosten</w:t>
      </w:r>
      <w:r w:rsidR="000F4DD9">
        <w:t xml:space="preserve"> on helpompi hallita omaa aineetonta pääomaansa.</w:t>
      </w:r>
      <w:r w:rsidR="00CD5678">
        <w:t xml:space="preserve"> </w:t>
      </w:r>
      <w:r w:rsidR="00E76B10">
        <w:t>Tutkimuslaitosten</w:t>
      </w:r>
      <w:r w:rsidR="00CD5678">
        <w:t xml:space="preserve"> aineeton pääoma on </w:t>
      </w:r>
      <w:r w:rsidR="00553FB1">
        <w:t>aiempien selvitysten</w:t>
      </w:r>
      <w:r w:rsidR="00CD5678">
        <w:t xml:space="preserve"> sekä arkkitehtuurityön pohjalta vielä </w:t>
      </w:r>
      <w:proofErr w:type="spellStart"/>
      <w:r w:rsidR="00CD5678">
        <w:t>epäsystemaattisesti</w:t>
      </w:r>
      <w:proofErr w:type="spellEnd"/>
      <w:r w:rsidR="00CD5678">
        <w:t xml:space="preserve"> hallittua.</w:t>
      </w:r>
    </w:p>
    <w:p w:rsidR="000F4DD9" w:rsidRDefault="000F4DD9" w:rsidP="000F4DD9">
      <w:pPr>
        <w:jc w:val="both"/>
      </w:pPr>
    </w:p>
    <w:p w:rsidR="00700578" w:rsidRDefault="00700578" w:rsidP="000F4DD9">
      <w:pPr>
        <w:jc w:val="both"/>
      </w:pPr>
      <w:r w:rsidRPr="00700578">
        <w:t>Avoin tiede ja tutkimus edellyttävätkin avointa ja hyvää tutkimustiedon hallintatapaa. Tämä toteutuu, kun</w:t>
      </w:r>
      <w:r w:rsidR="00DA5F3E">
        <w:t xml:space="preserve"> tutkimusjärjestelmän toimijat </w:t>
      </w:r>
      <w:r w:rsidRPr="00700578">
        <w:t xml:space="preserve">ovat motivoituneita ja koulutettuja sitä toteuttamaan. Avoimen ja hyvän </w:t>
      </w:r>
      <w:r w:rsidR="00553FB1">
        <w:t>tutkimuksen tuotosten</w:t>
      </w:r>
      <w:r w:rsidRPr="00700578">
        <w:t xml:space="preserve"> hallintatavan on oltava jokaisen tutkimusjärjestelmän toimijan normaalia toimintaa. Ensimmäisenä käytännön edellytyksenä on, että toimijoilla on tarkoin jäsennetyt, ajan tasalla pysyvät kuvaukset siitä, miten toimia avoimen tieteen edistämiseksi.</w:t>
      </w:r>
    </w:p>
    <w:p w:rsidR="00700578" w:rsidRDefault="00700578" w:rsidP="000F4DD9">
      <w:pPr>
        <w:jc w:val="both"/>
      </w:pPr>
    </w:p>
    <w:p w:rsidR="000F4DD9" w:rsidRDefault="000F4DD9" w:rsidP="000F4DD9">
      <w:pPr>
        <w:jc w:val="both"/>
      </w:pPr>
      <w:r>
        <w:t>Tutkimuksen avoimuuden ja toistettavuuden vahvistamiseksi on Avoimen tieteen ja tutkimuksen tiekartassa 2014–2017</w:t>
      </w:r>
      <w:r>
        <w:rPr>
          <w:rStyle w:val="FootnoteReference"/>
        </w:rPr>
        <w:footnoteReference w:id="2"/>
      </w:r>
      <w:r>
        <w:t xml:space="preserve"> asetettu joukko toimenpiteitä, joiden avulla avoimen tieteen mahdollisuudet pyritään hyödyntämään laajasti yhteiskunnassa. Tieteessä ja tutkimuksessa vuorovaikutusta edistetään monella eri tasolla, niin kansallisesti kuin kansainvälisesti. Tiekartta toteutetaan neljän osatavoitteen kautta, jotka ovat tieteen ja tutkimuksen perusolemuksen vahvistaminen, avoimuuteen liittyvän osaamisen vahvistaminen, tutkimusprosessin kestävän perustan vahvistaminen ja tutkimuksen yhteiskunnallisen vaikuttavuuden kasvattaminen.</w:t>
      </w:r>
    </w:p>
    <w:p w:rsidR="000F4DD9" w:rsidRDefault="000F4DD9" w:rsidP="000F4DD9">
      <w:pPr>
        <w:jc w:val="both"/>
      </w:pPr>
    </w:p>
    <w:p w:rsidR="000F4DD9" w:rsidRDefault="000F4DD9" w:rsidP="000F4DD9">
      <w:pPr>
        <w:jc w:val="both"/>
      </w:pPr>
      <w:r>
        <w:t>Tiekartan toimenpiteiden avulla yleiset toimintaperiaatteet viedään käytännön toimenpiteiksi eri toimijoiden vastuulle. Tavoitteiden toteutumista arvioidaan seuraamalla yksittäisten toimenpiteiden etenemistä ja vaikutusta. Seurantaa edistetään myös kasvattamalla näkyvyyttä, analysoimalla yhteistä tietopohjaa, vaikuttavuusseurannalla sekä tarvittavien tukitoimien ja selvitysten kautta.</w:t>
      </w:r>
    </w:p>
    <w:p w:rsidR="00C90B3F" w:rsidRDefault="00C90B3F">
      <w:r>
        <w:br w:type="page"/>
      </w:r>
    </w:p>
    <w:p w:rsidR="0007424E" w:rsidRDefault="0007424E" w:rsidP="00DC40D3">
      <w:pPr>
        <w:jc w:val="both"/>
      </w:pPr>
    </w:p>
    <w:p w:rsidR="00DC40D3" w:rsidRDefault="0007424E" w:rsidP="00DC40D3">
      <w:pPr>
        <w:jc w:val="both"/>
      </w:pPr>
      <w:r>
        <w:t>Näiden toimenpiteiden toteuttamisessa ovat tutkimusorganisaatiot tärkeässä roolissa. Ne vastaavat tutkimusympäristöjen toiminnasta ja kulttuurista. Keskeisinä avoimuutta edistävinä toimina tutkimusorganisaatioissa voidaan pitää muun muassa seuraavia Tiekartassa mainittuja vastuita tutkimusorganisaatioille</w:t>
      </w:r>
      <w:r w:rsidR="00DC40D3">
        <w:t>:</w:t>
      </w:r>
    </w:p>
    <w:p w:rsidR="00C90B3F" w:rsidRDefault="00C90B3F" w:rsidP="00DC40D3">
      <w:pPr>
        <w:jc w:val="both"/>
      </w:pPr>
    </w:p>
    <w:p w:rsidR="00C90B3F" w:rsidRDefault="00C90B3F" w:rsidP="00C90B3F">
      <w:pPr>
        <w:pStyle w:val="ListParagraph"/>
        <w:numPr>
          <w:ilvl w:val="0"/>
          <w:numId w:val="5"/>
        </w:numPr>
      </w:pPr>
      <w:r w:rsidRPr="00F20634">
        <w:t>Avoimuuden sisällyttäminen organisaatioiden strategiaan</w:t>
      </w:r>
    </w:p>
    <w:p w:rsidR="00C90B3F" w:rsidRDefault="00C90B3F" w:rsidP="00C90B3F">
      <w:pPr>
        <w:pStyle w:val="ListParagraph"/>
        <w:numPr>
          <w:ilvl w:val="0"/>
          <w:numId w:val="5"/>
        </w:numPr>
      </w:pPr>
      <w:r>
        <w:t>Osallistavan ilmapiirin luominen</w:t>
      </w:r>
    </w:p>
    <w:p w:rsidR="00C90B3F" w:rsidRDefault="00C90B3F" w:rsidP="00C90B3F">
      <w:pPr>
        <w:pStyle w:val="ListParagraph"/>
        <w:numPr>
          <w:ilvl w:val="0"/>
          <w:numId w:val="5"/>
        </w:numPr>
      </w:pPr>
      <w:r>
        <w:t xml:space="preserve">Selkeiden poliitikkojen laatiminen tutkimuksen tulosten julkaisemiseen, lisensointiin sekä </w:t>
      </w:r>
      <w:proofErr w:type="spellStart"/>
      <w:r>
        <w:t>tekijyydestä</w:t>
      </w:r>
      <w:proofErr w:type="spellEnd"/>
      <w:r>
        <w:t xml:space="preserve"> ja omistajuudesta sopimiseen</w:t>
      </w:r>
    </w:p>
    <w:p w:rsidR="00C90B3F" w:rsidRDefault="00C90B3F" w:rsidP="00C90B3F">
      <w:pPr>
        <w:pStyle w:val="ListParagraph"/>
        <w:numPr>
          <w:ilvl w:val="0"/>
          <w:numId w:val="5"/>
        </w:numPr>
      </w:pPr>
      <w:r>
        <w:t>Selkeä kuvaus tutkijan oikeuksista ja velvollisuuksista avoimuuteen</w:t>
      </w:r>
    </w:p>
    <w:p w:rsidR="00C90B3F" w:rsidRDefault="00C90B3F" w:rsidP="00C90B3F">
      <w:pPr>
        <w:pStyle w:val="ListParagraph"/>
        <w:numPr>
          <w:ilvl w:val="0"/>
          <w:numId w:val="5"/>
        </w:numPr>
      </w:pPr>
      <w:r>
        <w:t>Osaamisen kasvattaminen ja ylläpitäminen</w:t>
      </w:r>
    </w:p>
    <w:p w:rsidR="00C90B3F" w:rsidRDefault="00C90B3F" w:rsidP="00C90B3F">
      <w:pPr>
        <w:pStyle w:val="ListParagraph"/>
        <w:numPr>
          <w:ilvl w:val="0"/>
          <w:numId w:val="5"/>
        </w:numPr>
      </w:pPr>
      <w:r>
        <w:t>Yhteisten palveluinfrastruktuurien hyödyntämisen edistämien</w:t>
      </w:r>
    </w:p>
    <w:p w:rsidR="00C90B3F" w:rsidRDefault="00C90B3F" w:rsidP="00C90B3F">
      <w:pPr>
        <w:pStyle w:val="ListParagraph"/>
        <w:numPr>
          <w:ilvl w:val="0"/>
          <w:numId w:val="5"/>
        </w:numPr>
      </w:pPr>
      <w:r>
        <w:t>Laatujärjestelmien tarjoaminen ja hyödyntäminen paikallisesti</w:t>
      </w:r>
    </w:p>
    <w:p w:rsidR="00C90B3F" w:rsidRDefault="00C90B3F" w:rsidP="00C90B3F">
      <w:pPr>
        <w:pStyle w:val="ListParagraph"/>
        <w:numPr>
          <w:ilvl w:val="0"/>
          <w:numId w:val="5"/>
        </w:numPr>
      </w:pPr>
      <w:r>
        <w:t>Yhteentoimivuuden edistäminen</w:t>
      </w:r>
    </w:p>
    <w:p w:rsidR="00C90B3F" w:rsidRDefault="00C90B3F" w:rsidP="00C90B3F">
      <w:pPr>
        <w:pStyle w:val="ListParagraph"/>
        <w:numPr>
          <w:ilvl w:val="0"/>
          <w:numId w:val="5"/>
        </w:numPr>
      </w:pPr>
      <w:r>
        <w:t>Tutkimuksen toistettavuuden edellytysten parantaminen</w:t>
      </w:r>
    </w:p>
    <w:p w:rsidR="00C90B3F" w:rsidRPr="00F20634" w:rsidRDefault="00C90B3F" w:rsidP="00C90B3F">
      <w:pPr>
        <w:pStyle w:val="ListParagraph"/>
        <w:numPr>
          <w:ilvl w:val="0"/>
          <w:numId w:val="5"/>
        </w:numPr>
      </w:pPr>
      <w:r>
        <w:t>Avoimuutta, saatavuutta, näkyvyyttä ja hyödynnettävyyttä edistävien ja niiden mittaamista tukevien palveluiden käyttöönotto</w:t>
      </w:r>
    </w:p>
    <w:p w:rsidR="00C90B3F" w:rsidRDefault="00C90B3F" w:rsidP="00DC40D3">
      <w:pPr>
        <w:jc w:val="both"/>
      </w:pPr>
    </w:p>
    <w:p w:rsidR="00356EDC" w:rsidRDefault="00DC40D3" w:rsidP="00DC40D3">
      <w:pPr>
        <w:jc w:val="both"/>
      </w:pPr>
      <w:r>
        <w:t xml:space="preserve">Toimintakulttuurin tulisi täten </w:t>
      </w:r>
      <w:r w:rsidR="00CC6F35">
        <w:t>ilmetä</w:t>
      </w:r>
      <w:r>
        <w:t xml:space="preserve"> organisaation laatimissa strategioissa, </w:t>
      </w:r>
      <w:r w:rsidR="00CC6F35">
        <w:t>arvoissa ja laatujärjestelmissä. Tällöin on tärkeää että organisaatio kommunikoi selkeästi esimerkiksi ohjeistuksessaan tutkijoille tai viestii avoimista tutkimuksen tuloksista julkisesti verkossa. Avoimuus edellyttää organisaatiolta myös laajaa yhteisten ja yleisten ohjeiden, linjausten ja periaatteiden noudattamista sekä niihin kannustamista. Toisaalta erillisratkaisuja kehitettäessä olisi syytä pyrkiä huomioimaan myös suurempi konteksti sekä loppukäyttäjän ja uudelleenkäytön tarpeet.</w:t>
      </w:r>
    </w:p>
    <w:p w:rsidR="00CD5678" w:rsidRDefault="00CD5678" w:rsidP="00DC40D3">
      <w:pPr>
        <w:jc w:val="both"/>
      </w:pPr>
    </w:p>
    <w:p w:rsidR="00CD5678" w:rsidRDefault="001B36CC" w:rsidP="00DC40D3">
      <w:pPr>
        <w:jc w:val="both"/>
      </w:pPr>
      <w:r>
        <w:t>Tämän alustavan s</w:t>
      </w:r>
      <w:r w:rsidR="00CD5678">
        <w:t>elvityksen tarkoituksena on:</w:t>
      </w:r>
    </w:p>
    <w:p w:rsidR="00F92545" w:rsidRDefault="00F92545" w:rsidP="00F92545"/>
    <w:p w:rsidR="001B36CC" w:rsidRDefault="001B36CC" w:rsidP="00C90B3F">
      <w:pPr>
        <w:pStyle w:val="ListParagraph"/>
        <w:numPr>
          <w:ilvl w:val="0"/>
          <w:numId w:val="32"/>
        </w:numPr>
        <w:jc w:val="both"/>
      </w:pPr>
      <w:proofErr w:type="gramStart"/>
      <w:r>
        <w:t>Saada aikaan alustava kuva tutkimuslaitosten toimintakulttuurin avoimuudesta</w:t>
      </w:r>
      <w:proofErr w:type="gramEnd"/>
    </w:p>
    <w:p w:rsidR="00356EDC" w:rsidRDefault="001B36CC" w:rsidP="00356EDC">
      <w:pPr>
        <w:pStyle w:val="ListParagraph"/>
        <w:numPr>
          <w:ilvl w:val="0"/>
          <w:numId w:val="32"/>
        </w:numPr>
        <w:jc w:val="both"/>
      </w:pPr>
      <w:r>
        <w:t>Tietopohjaan tulevien täydennyksien myötä tunnistaa sekä vahvuuksia ja heikkouksia avoimuuden edistämisessä että tukea ja yhteistä tekemistä tarvitsevia osa-alueita</w:t>
      </w:r>
      <w:r w:rsidR="00356EDC">
        <w:br w:type="page"/>
      </w:r>
    </w:p>
    <w:p w:rsidR="00356EDC" w:rsidRDefault="00356EDC" w:rsidP="00493942">
      <w:pPr>
        <w:pStyle w:val="Heading1"/>
        <w:numPr>
          <w:ilvl w:val="0"/>
          <w:numId w:val="29"/>
        </w:numPr>
      </w:pPr>
      <w:bookmarkStart w:id="4" w:name="_Toc421003497"/>
      <w:r>
        <w:lastRenderedPageBreak/>
        <w:t>Selvityksen menetelmä</w:t>
      </w:r>
      <w:bookmarkEnd w:id="4"/>
    </w:p>
    <w:p w:rsidR="00356EDC" w:rsidRDefault="00493942" w:rsidP="00356EDC">
      <w:pPr>
        <w:jc w:val="both"/>
      </w:pPr>
      <w:r>
        <w:t>S</w:t>
      </w:r>
      <w:r w:rsidR="005C4260">
        <w:t xml:space="preserve">elvityksen </w:t>
      </w:r>
      <w:r>
        <w:t>alustavassa</w:t>
      </w:r>
      <w:r w:rsidR="005C4260">
        <w:t xml:space="preserve"> vaiheessa a</w:t>
      </w:r>
      <w:r w:rsidR="00356EDC">
        <w:t xml:space="preserve">voimuuden toimintakulttuuria </w:t>
      </w:r>
      <w:r w:rsidR="005C4260">
        <w:t xml:space="preserve">tarkasteltiin </w:t>
      </w:r>
      <w:r w:rsidR="00356EDC">
        <w:t xml:space="preserve">sekä organisaatioiden julkisesti saatavilla olevien strategioiden, periaatteiden ja politiikkojen suhteen, organisaation tutkijoilleen laatimien ohjeistusten </w:t>
      </w:r>
      <w:r w:rsidR="003A2C05">
        <w:t>sekä erilaisten organisaation tarjoamien aineisto- ja tutkimuspalveluiden kautta</w:t>
      </w:r>
      <w:r w:rsidR="00356EDC">
        <w:t xml:space="preserve">. Tiedot kerättiin organisaatioiden julkisilta verkkosivuilta </w:t>
      </w:r>
      <w:proofErr w:type="spellStart"/>
      <w:r>
        <w:t>maalis</w:t>
      </w:r>
      <w:proofErr w:type="spellEnd"/>
      <w:r>
        <w:t>-toukokuussa 2015</w:t>
      </w:r>
      <w:r w:rsidR="00356EDC">
        <w:t xml:space="preserve">. Kartoitukseen käytetyt tiedot ja dokumentit </w:t>
      </w:r>
      <w:r w:rsidR="005C4260">
        <w:t xml:space="preserve">kerättiin </w:t>
      </w:r>
      <w:r w:rsidR="00356EDC">
        <w:t xml:space="preserve">organisaatioiden julkisilta verkkosivuilta, eikä intranet-sivustoilta tai muilta kirjautumisen vaativilta sivustoilta löytyvää tietoa ole otettu tässä vaiheessa lainkaan huomioon. </w:t>
      </w:r>
    </w:p>
    <w:p w:rsidR="00E364F4" w:rsidRPr="004264EC" w:rsidRDefault="00E364F4" w:rsidP="00D059B2">
      <w:pPr>
        <w:jc w:val="both"/>
        <w:rPr>
          <w:noProof/>
          <w:lang w:eastAsia="en-US"/>
        </w:rPr>
      </w:pPr>
    </w:p>
    <w:p w:rsidR="005C4260" w:rsidRDefault="005C4260" w:rsidP="00D059B2">
      <w:pPr>
        <w:jc w:val="both"/>
        <w:rPr>
          <w:rStyle w:val="IntenseReference"/>
          <w:b w:val="0"/>
          <w:bCs w:val="0"/>
          <w:smallCaps w:val="0"/>
          <w:color w:val="auto"/>
          <w:spacing w:val="0"/>
          <w:u w:val="none"/>
        </w:rPr>
      </w:pPr>
      <w:r>
        <w:rPr>
          <w:noProof/>
          <w:lang w:eastAsia="fi-FI"/>
        </w:rPr>
        <mc:AlternateContent>
          <mc:Choice Requires="wpc">
            <w:drawing>
              <wp:anchor distT="0" distB="0" distL="114300" distR="114300" simplePos="0" relativeHeight="251669504" behindDoc="0" locked="0" layoutInCell="1" allowOverlap="1" wp14:anchorId="1D656B40" wp14:editId="56D029F3">
                <wp:simplePos x="0" y="0"/>
                <wp:positionH relativeFrom="margin">
                  <wp:align>right</wp:align>
                </wp:positionH>
                <wp:positionV relativeFrom="paragraph">
                  <wp:posOffset>836930</wp:posOffset>
                </wp:positionV>
                <wp:extent cx="6019800" cy="1037590"/>
                <wp:effectExtent l="0" t="0" r="0" b="0"/>
                <wp:wrapTopAndBottom/>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3" name="Text Box 63"/>
                        <wps:cNvSpPr txBox="1"/>
                        <wps:spPr>
                          <a:xfrm>
                            <a:off x="1697549" y="17101"/>
                            <a:ext cx="4188901" cy="10020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5EED" w:rsidRDefault="00F75EED" w:rsidP="00627A02">
                              <w:pPr>
                                <w:spacing w:line="360" w:lineRule="auto"/>
                              </w:pPr>
                              <w:r>
                                <w:t>3 pistettä</w:t>
                              </w:r>
                              <w:r>
                                <w:tab/>
                                <w:t xml:space="preserve">Toiminta erinomaista  </w:t>
                              </w:r>
                            </w:p>
                            <w:p w:rsidR="00F75EED" w:rsidRDefault="00F75EED" w:rsidP="00627A02">
                              <w:pPr>
                                <w:spacing w:line="360" w:lineRule="auto"/>
                              </w:pPr>
                              <w:r>
                                <w:t>2 pistettä</w:t>
                              </w:r>
                              <w:r>
                                <w:tab/>
                                <w:t xml:space="preserve">Toiminta pääasiassa hyvää tai sitä kehitetään  </w:t>
                              </w:r>
                            </w:p>
                            <w:p w:rsidR="00F75EED" w:rsidRDefault="00F75EED" w:rsidP="00627A02">
                              <w:pPr>
                                <w:spacing w:line="360" w:lineRule="auto"/>
                              </w:pPr>
                              <w:r>
                                <w:t>1 piste</w:t>
                              </w:r>
                              <w:r>
                                <w:tab/>
                              </w:r>
                              <w:r>
                                <w:tab/>
                                <w:t>Toiminta osin puutteellista</w:t>
                              </w:r>
                            </w:p>
                            <w:p w:rsidR="00F75EED" w:rsidRDefault="00F75EED" w:rsidP="00627A02">
                              <w:pPr>
                                <w:spacing w:line="360" w:lineRule="auto"/>
                              </w:pPr>
                              <w:r>
                                <w:t>0 pistettä</w:t>
                              </w:r>
                              <w:r>
                                <w:tab/>
                                <w:t>Tietoa ei saatavilla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570494" y="733425"/>
                            <a:ext cx="99568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5EED" w:rsidRDefault="00F75EED">
                              <w:r>
                                <w:t>Ei merkintää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9" name="Picture 269"/>
                          <pic:cNvPicPr>
                            <a:picLocks noChangeAspect="1"/>
                          </pic:cNvPicPr>
                        </pic:nvPicPr>
                        <pic:blipFill rotWithShape="1">
                          <a:blip r:embed="rId18"/>
                          <a:srcRect l="19627" t="5398" b="1"/>
                          <a:stretch/>
                        </pic:blipFill>
                        <pic:spPr>
                          <a:xfrm>
                            <a:off x="1333500" y="66674"/>
                            <a:ext cx="199019" cy="68473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1D656B40" id="Canvas 52" o:spid="_x0000_s1027" editas="canvas" style="position:absolute;left:0;text-align:left;margin-left:422.8pt;margin-top:65.9pt;width:474pt;height:81.7pt;z-index:251669504;mso-position-horizontal:right;mso-position-horizontal-relative:margin;mso-width-relative:margin;mso-height-relative:margin" coordsize="60198,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0198;height:10375;visibility:visible;mso-wrap-style:square">
                  <v:fill o:detectmouseclick="t"/>
                  <v:path o:connecttype="none"/>
                </v:shape>
                <v:shape id="Text Box 63" o:spid="_x0000_s1029" type="#_x0000_t202" style="position:absolute;left:16975;top:171;width:41889;height:10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q0sUA&#10;AADbAAAADwAAAGRycy9kb3ducmV2LnhtbESPQWvCQBSE7wX/w/KEXopubKiV6CpSWi3earTF2yP7&#10;TILZtyG7TeK/dwsFj8PMfMMsVr2pREuNKy0rmIwjEMSZ1SXnCg7px2gGwnlkjZVlUnAlB6vl4GGB&#10;ibYdf1G797kIEHYJKii8rxMpXVaQQTe2NXHwzrYx6INscqkb7ALcVPI5iqbSYMlhocCa3grKLvtf&#10;o+D0lP/sXL85dvFLXL9v2/T1W6dKPQ779RyEp97fw//tT61gGsP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6rSxQAAANsAAAAPAAAAAAAAAAAAAAAAAJgCAABkcnMv&#10;ZG93bnJldi54bWxQSwUGAAAAAAQABAD1AAAAigMAAAAA&#10;" fillcolor="white [3201]" stroked="f" strokeweight=".5pt">
                  <v:textbox>
                    <w:txbxContent>
                      <w:p w:rsidR="00F75EED" w:rsidRDefault="00F75EED" w:rsidP="00627A02">
                        <w:pPr>
                          <w:spacing w:line="360" w:lineRule="auto"/>
                        </w:pPr>
                        <w:r>
                          <w:t>3 pistettä</w:t>
                        </w:r>
                        <w:r>
                          <w:tab/>
                          <w:t xml:space="preserve">Toiminta erinomaista  </w:t>
                        </w:r>
                      </w:p>
                      <w:p w:rsidR="00F75EED" w:rsidRDefault="00F75EED" w:rsidP="00627A02">
                        <w:pPr>
                          <w:spacing w:line="360" w:lineRule="auto"/>
                        </w:pPr>
                        <w:r>
                          <w:t>2 pistettä</w:t>
                        </w:r>
                        <w:r>
                          <w:tab/>
                          <w:t xml:space="preserve">Toiminta pääasiassa hyvää tai sitä kehitetään  </w:t>
                        </w:r>
                      </w:p>
                      <w:p w:rsidR="00F75EED" w:rsidRDefault="00F75EED" w:rsidP="00627A02">
                        <w:pPr>
                          <w:spacing w:line="360" w:lineRule="auto"/>
                        </w:pPr>
                        <w:r>
                          <w:t>1 piste</w:t>
                        </w:r>
                        <w:r>
                          <w:tab/>
                        </w:r>
                        <w:r>
                          <w:tab/>
                          <w:t>Toiminta osin puutteellista</w:t>
                        </w:r>
                      </w:p>
                      <w:p w:rsidR="00F75EED" w:rsidRDefault="00F75EED" w:rsidP="00627A02">
                        <w:pPr>
                          <w:spacing w:line="360" w:lineRule="auto"/>
                        </w:pPr>
                        <w:r>
                          <w:t>0 pistettä</w:t>
                        </w:r>
                        <w:r>
                          <w:tab/>
                          <w:t>Tietoa ei saatavilla</w:t>
                        </w:r>
                      </w:p>
                    </w:txbxContent>
                  </v:textbox>
                </v:shape>
                <v:shape id="Text Box 199" o:spid="_x0000_s1030" type="#_x0000_t202" style="position:absolute;left:5704;top:7334;width:9957;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U8MIA&#10;AADcAAAADwAAAGRycy9kb3ducmV2LnhtbERPTYvCMBC9L/gfwgje1lSFpa1GEUHoYfewdRevQzO2&#10;xWZSk6zWf78RBG/zeJ+z2gymE1dyvrWsYDZNQBBXVrdcK/g57N9TED4ga+wsk4I7edisR28rzLW9&#10;8Tddy1CLGMI+RwVNCH0upa8aMuintieO3Mk6gyFCV0vt8BbDTSfnSfIhDbYcGxrsaddQdS7/jIKv&#10;XVamxfzujtmi2JfpZWY/01+lJuNhuwQRaAgv8dNd6Dg/y+DxTLx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hTwwgAAANwAAAAPAAAAAAAAAAAAAAAAAJgCAABkcnMvZG93&#10;bnJldi54bWxQSwUGAAAAAAQABAD1AAAAhwMAAAAA&#10;" fillcolor="white [3201]" stroked="f" strokeweight=".5pt">
                  <v:textbox>
                    <w:txbxContent>
                      <w:p w:rsidR="00F75EED" w:rsidRDefault="00F75EED">
                        <w:r>
                          <w:t>Ei merkintää</w:t>
                        </w:r>
                      </w:p>
                    </w:txbxContent>
                  </v:textbox>
                </v:shape>
                <v:shape id="Picture 269" o:spid="_x0000_s1031" type="#_x0000_t75" style="position:absolute;left:13335;top:666;width:1990;height:6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pjozGAAAA3AAAAA8AAABkcnMvZG93bnJldi54bWxEj0FrwkAUhO8F/8PyCr3VTaVKG92IKKX2&#10;JLE59PjMPrMh2bchu9XUX+8WBI/DzHzDLJaDbcWJel87VvAyTkAQl07XXCkovj+e30D4gKyxdUwK&#10;/sjDMhs9LDDV7sw5nfahEhHCPkUFJoQuldKXhiz6seuIo3d0vcUQZV9J3eM5wm0rJ0kykxZrjgsG&#10;O1obKpv9r1Vw2K1e8+nmUx9/fLG+NF+mc0Wu1NPjsJqDCDSEe/jW3moFk9k7/J+JR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CmOjMYAAADcAAAADwAAAAAAAAAAAAAA&#10;AACfAgAAZHJzL2Rvd25yZXYueG1sUEsFBgAAAAAEAAQA9wAAAJIDAAAAAA==&#10;">
                  <v:imagedata r:id="rId19" o:title="" croptop="3538f" cropbottom="1f" cropleft="12863f"/>
                  <v:path arrowok="t"/>
                </v:shape>
                <w10:wrap type="topAndBottom" anchorx="margin"/>
              </v:group>
            </w:pict>
          </mc:Fallback>
        </mc:AlternateContent>
      </w:r>
      <w:r w:rsidR="0078740E">
        <w:t xml:space="preserve">Selvityksessä tarkastellaan </w:t>
      </w:r>
      <w:r w:rsidR="00493942">
        <w:t xml:space="preserve">alustavasti </w:t>
      </w:r>
      <w:r w:rsidR="00B07A8D">
        <w:t>tutkimuslaitosten</w:t>
      </w:r>
      <w:r w:rsidR="0078740E">
        <w:t xml:space="preserve"> avoimuutta organisaatioiden strategisessa ohjauksessa, </w:t>
      </w:r>
      <w:r w:rsidR="00416E55">
        <w:t xml:space="preserve">politiikoissa ja periaatteissa ja </w:t>
      </w:r>
      <w:r w:rsidR="0078740E">
        <w:t xml:space="preserve">avoimuuden tukemisessa. Kustakin </w:t>
      </w:r>
      <w:r w:rsidR="00F226E0">
        <w:t>osiosta</w:t>
      </w:r>
      <w:r w:rsidR="0078740E">
        <w:t xml:space="preserve"> organisaatio on saanut saatavilla olevan tiedon pohjalta pisteitä nollasta kolmeen. Tarkemmat selvitykset pisteytysten peru</w:t>
      </w:r>
      <w:r w:rsidR="00410527">
        <w:t>steista löytyy liitteistä 1 ja 3</w:t>
      </w:r>
      <w:r w:rsidR="0078740E">
        <w:t xml:space="preserve">. Pisteytys on esitetty kunkin </w:t>
      </w:r>
      <w:r w:rsidR="00F226E0">
        <w:t>osion</w:t>
      </w:r>
      <w:r w:rsidR="0078740E">
        <w:t xml:space="preserve"> taulukossa seuraavasti:</w:t>
      </w:r>
    </w:p>
    <w:p w:rsidR="00D059B2" w:rsidRDefault="00D059B2" w:rsidP="00D059B2">
      <w:pPr>
        <w:jc w:val="both"/>
        <w:rPr>
          <w:rStyle w:val="IntenseReference"/>
          <w:b w:val="0"/>
          <w:bCs w:val="0"/>
          <w:smallCaps w:val="0"/>
          <w:color w:val="auto"/>
          <w:spacing w:val="0"/>
          <w:u w:val="none"/>
        </w:rPr>
      </w:pPr>
      <w:r>
        <w:rPr>
          <w:rStyle w:val="IntenseReference"/>
          <w:b w:val="0"/>
          <w:bCs w:val="0"/>
          <w:smallCaps w:val="0"/>
          <w:color w:val="auto"/>
          <w:spacing w:val="0"/>
          <w:u w:val="none"/>
        </w:rPr>
        <w:t xml:space="preserve">Selvityksessä on hahmoteltu avoimen toimintakulttuurin </w:t>
      </w:r>
      <w:r w:rsidR="00493942">
        <w:rPr>
          <w:rStyle w:val="IntenseReference"/>
          <w:b w:val="0"/>
          <w:bCs w:val="0"/>
          <w:smallCaps w:val="0"/>
          <w:color w:val="auto"/>
          <w:spacing w:val="0"/>
          <w:u w:val="none"/>
        </w:rPr>
        <w:t xml:space="preserve">alustavia </w:t>
      </w:r>
      <w:r>
        <w:rPr>
          <w:rStyle w:val="IntenseReference"/>
          <w:b w:val="0"/>
          <w:bCs w:val="0"/>
          <w:smallCaps w:val="0"/>
          <w:color w:val="auto"/>
          <w:spacing w:val="0"/>
          <w:u w:val="none"/>
        </w:rPr>
        <w:t xml:space="preserve">kypsyystasoja eri kokonaisuuksissa. </w:t>
      </w:r>
      <w:r w:rsidR="00493942">
        <w:rPr>
          <w:rStyle w:val="IntenseReference"/>
          <w:b w:val="0"/>
          <w:bCs w:val="0"/>
          <w:smallCaps w:val="0"/>
          <w:color w:val="auto"/>
          <w:spacing w:val="0"/>
          <w:u w:val="none"/>
        </w:rPr>
        <w:t>Tutkimuslaitokset</w:t>
      </w:r>
      <w:r>
        <w:rPr>
          <w:rStyle w:val="IntenseReference"/>
          <w:b w:val="0"/>
          <w:bCs w:val="0"/>
          <w:smallCaps w:val="0"/>
          <w:color w:val="auto"/>
          <w:spacing w:val="0"/>
          <w:u w:val="none"/>
        </w:rPr>
        <w:t xml:space="preserve"> on asetettu tälle kypsyystasojen portaikolle selvityksessä käytetyn aineiston pohjalta</w:t>
      </w:r>
      <w:r w:rsidR="003A2C05">
        <w:rPr>
          <w:rStyle w:val="IntenseReference"/>
          <w:b w:val="0"/>
          <w:bCs w:val="0"/>
          <w:smallCaps w:val="0"/>
          <w:color w:val="auto"/>
          <w:spacing w:val="0"/>
          <w:u w:val="none"/>
        </w:rPr>
        <w:t>.</w:t>
      </w:r>
    </w:p>
    <w:p w:rsidR="003A2C05" w:rsidRDefault="003A2C05" w:rsidP="00D059B2">
      <w:pPr>
        <w:jc w:val="both"/>
        <w:rPr>
          <w:rStyle w:val="IntenseReference"/>
          <w:b w:val="0"/>
          <w:bCs w:val="0"/>
          <w:smallCaps w:val="0"/>
          <w:color w:val="auto"/>
          <w:spacing w:val="0"/>
          <w:u w:val="none"/>
        </w:rPr>
      </w:pPr>
    </w:p>
    <w:p w:rsidR="003A2C05" w:rsidRDefault="003A2C05" w:rsidP="00D059B2">
      <w:pPr>
        <w:jc w:val="both"/>
        <w:rPr>
          <w:rStyle w:val="IntenseReference"/>
          <w:b w:val="0"/>
          <w:bCs w:val="0"/>
          <w:smallCaps w:val="0"/>
          <w:color w:val="auto"/>
          <w:spacing w:val="0"/>
          <w:u w:val="none"/>
        </w:rPr>
      </w:pPr>
      <w:r>
        <w:rPr>
          <w:rStyle w:val="IntenseReference"/>
          <w:b w:val="0"/>
          <w:bCs w:val="0"/>
          <w:smallCaps w:val="0"/>
          <w:color w:val="auto"/>
          <w:spacing w:val="0"/>
          <w:u w:val="none"/>
        </w:rPr>
        <w:t>Selvityksen tietopohjaa tullaan täydentämään tähän alustavaan selvitykseen tulleiden kommenttien myötä, joista lähetetään organisaatioille tarkempi selvityspyyntö tämän dokumentin yhteydessä. Kypsyystasoarviot tulevat täten muuttumaan ja täydennetty selvitys julkaistaan myöhemmin tämän vuoden aikana.</w:t>
      </w:r>
    </w:p>
    <w:p w:rsidR="00C52A7B" w:rsidRDefault="00C52A7B" w:rsidP="00C52A7B">
      <w:pPr>
        <w:jc w:val="both"/>
        <w:rPr>
          <w:rStyle w:val="IntenseReference"/>
          <w:b w:val="0"/>
          <w:bCs w:val="0"/>
          <w:smallCaps w:val="0"/>
          <w:color w:val="auto"/>
          <w:spacing w:val="0"/>
          <w:u w:val="none"/>
        </w:rPr>
      </w:pPr>
    </w:p>
    <w:p w:rsidR="00C52A7B" w:rsidRDefault="00C52A7B" w:rsidP="00C52A7B">
      <w:pPr>
        <w:jc w:val="both"/>
      </w:pPr>
      <w:r>
        <w:t xml:space="preserve">Selvityksessä kerätty aineisto on saatavilla tämän dokumentin yhteydessä lähetetyissä liitteissä (liitteet 1 ja 3). Liite 3 sisältää taulukkomuotoisen aineiston </w:t>
      </w:r>
      <w:r w:rsidR="003A2C05">
        <w:t>lähdeviitteineen</w:t>
      </w:r>
      <w:r>
        <w:t xml:space="preserve"> ja liite 1 selvittää tarkemmin kunkin kategorian pisteytystä sekä aineistonkeruuhun liittyviä metodeja ja menetelmiä. Liitteessä 2 on avattu selvityksen yhteydessä käytetyt lyhenteet </w:t>
      </w:r>
      <w:r w:rsidR="00A479D5">
        <w:t>tutkimuslaitoksittain</w:t>
      </w:r>
      <w:r>
        <w:t>.</w:t>
      </w:r>
    </w:p>
    <w:p w:rsidR="00C52A7B" w:rsidRDefault="00C52A7B" w:rsidP="00C52A7B">
      <w:pPr>
        <w:jc w:val="both"/>
      </w:pPr>
    </w:p>
    <w:p w:rsidR="00C52A7B" w:rsidRDefault="00493942" w:rsidP="00C52A7B">
      <w:pPr>
        <w:jc w:val="both"/>
        <w:rPr>
          <w:rStyle w:val="IntenseReference"/>
          <w:b w:val="0"/>
          <w:bCs w:val="0"/>
          <w:smallCaps w:val="0"/>
          <w:color w:val="auto"/>
          <w:spacing w:val="0"/>
          <w:u w:val="none"/>
        </w:rPr>
      </w:pPr>
      <w:r>
        <w:rPr>
          <w:rStyle w:val="IntenseReference"/>
          <w:b w:val="0"/>
          <w:bCs w:val="0"/>
          <w:smallCaps w:val="0"/>
          <w:color w:val="auto"/>
          <w:spacing w:val="0"/>
          <w:u w:val="none"/>
        </w:rPr>
        <w:t>Varsinainen s</w:t>
      </w:r>
      <w:r w:rsidR="00C52A7B">
        <w:rPr>
          <w:rStyle w:val="IntenseReference"/>
          <w:b w:val="0"/>
          <w:bCs w:val="0"/>
          <w:smallCaps w:val="0"/>
          <w:color w:val="auto"/>
          <w:spacing w:val="0"/>
          <w:u w:val="none"/>
        </w:rPr>
        <w:t>elvitys toistetaan vuosittain avoimuuden etenemisen seuraamiseksi ATT-hankke</w:t>
      </w:r>
      <w:r>
        <w:rPr>
          <w:rStyle w:val="IntenseReference"/>
          <w:b w:val="0"/>
          <w:bCs w:val="0"/>
          <w:smallCaps w:val="0"/>
          <w:color w:val="auto"/>
          <w:spacing w:val="0"/>
          <w:u w:val="none"/>
        </w:rPr>
        <w:t>en ajan aina vuoteen 2017 asti.</w:t>
      </w:r>
    </w:p>
    <w:p w:rsidR="0044736E" w:rsidRDefault="0044736E" w:rsidP="00D059B2">
      <w:pPr>
        <w:jc w:val="both"/>
        <w:rPr>
          <w:rStyle w:val="IntenseReference"/>
          <w:b w:val="0"/>
          <w:bCs w:val="0"/>
          <w:smallCaps w:val="0"/>
          <w:color w:val="auto"/>
          <w:spacing w:val="0"/>
          <w:u w:val="none"/>
        </w:rPr>
      </w:pPr>
    </w:p>
    <w:p w:rsidR="00512EDC" w:rsidRDefault="0044736E" w:rsidP="00D059B2">
      <w:pPr>
        <w:jc w:val="both"/>
        <w:rPr>
          <w:rStyle w:val="IntenseReference"/>
          <w:b w:val="0"/>
          <w:bCs w:val="0"/>
          <w:smallCaps w:val="0"/>
          <w:color w:val="auto"/>
          <w:spacing w:val="0"/>
          <w:u w:val="none"/>
        </w:rPr>
      </w:pPr>
      <w:r>
        <w:rPr>
          <w:rStyle w:val="IntenseReference"/>
          <w:b w:val="0"/>
          <w:bCs w:val="0"/>
          <w:smallCaps w:val="0"/>
          <w:color w:val="auto"/>
          <w:spacing w:val="0"/>
          <w:u w:val="none"/>
        </w:rPr>
        <w:t>Kypsyystasojen p</w:t>
      </w:r>
      <w:r w:rsidR="00C52A7B">
        <w:rPr>
          <w:rStyle w:val="IntenseReference"/>
          <w:b w:val="0"/>
          <w:bCs w:val="0"/>
          <w:smallCaps w:val="0"/>
          <w:color w:val="auto"/>
          <w:spacing w:val="0"/>
          <w:u w:val="none"/>
        </w:rPr>
        <w:t>ortaat on esitetty Taulukossa 1.</w:t>
      </w:r>
    </w:p>
    <w:p w:rsidR="00C538AE" w:rsidRDefault="00C538AE" w:rsidP="00D059B2">
      <w:pPr>
        <w:jc w:val="both"/>
        <w:rPr>
          <w:rStyle w:val="IntenseReference"/>
          <w:b w:val="0"/>
          <w:bCs w:val="0"/>
          <w:smallCaps w:val="0"/>
          <w:color w:val="auto"/>
          <w:spacing w:val="0"/>
          <w:u w:val="none"/>
        </w:rPr>
      </w:pPr>
    </w:p>
    <w:p w:rsidR="00C538AE" w:rsidRDefault="00C538AE" w:rsidP="00C538AE">
      <w:pPr>
        <w:jc w:val="both"/>
        <w:rPr>
          <w:rStyle w:val="IntenseReference"/>
          <w:b w:val="0"/>
          <w:bCs w:val="0"/>
          <w:smallCaps w:val="0"/>
          <w:color w:val="auto"/>
          <w:spacing w:val="0"/>
          <w:u w:val="none"/>
        </w:rPr>
      </w:pPr>
      <w:r>
        <w:rPr>
          <w:rStyle w:val="IntenseReference"/>
          <w:b w:val="0"/>
          <w:bCs w:val="0"/>
          <w:smallCaps w:val="0"/>
          <w:color w:val="auto"/>
          <w:spacing w:val="0"/>
          <w:u w:val="none"/>
        </w:rPr>
        <w:t>Avoimuuden kypsyystasot kuvaavat paitsi avoimuuden kulttuuria, myös organisaation kyvykkyyttä hyödyntää aineetonta pääomaansa sekä tehdä päätöksiään parhaalla tietopohjalla.</w:t>
      </w:r>
    </w:p>
    <w:p w:rsidR="00C538AE" w:rsidRDefault="00C538AE" w:rsidP="00D059B2">
      <w:pPr>
        <w:jc w:val="both"/>
        <w:rPr>
          <w:rStyle w:val="IntenseReference"/>
          <w:b w:val="0"/>
          <w:bCs w:val="0"/>
          <w:smallCaps w:val="0"/>
          <w:color w:val="auto"/>
          <w:spacing w:val="0"/>
          <w:u w:val="none"/>
        </w:rPr>
      </w:pPr>
    </w:p>
    <w:p w:rsidR="00512EDC" w:rsidRDefault="00512EDC">
      <w:pPr>
        <w:rPr>
          <w:rStyle w:val="IntenseReference"/>
          <w:b w:val="0"/>
          <w:bCs w:val="0"/>
          <w:smallCaps w:val="0"/>
          <w:color w:val="auto"/>
          <w:spacing w:val="0"/>
          <w:u w:val="none"/>
        </w:rPr>
      </w:pPr>
      <w:r>
        <w:rPr>
          <w:rStyle w:val="IntenseReference"/>
          <w:b w:val="0"/>
          <w:bCs w:val="0"/>
          <w:smallCaps w:val="0"/>
          <w:color w:val="auto"/>
          <w:spacing w:val="0"/>
          <w:u w:val="none"/>
        </w:rPr>
        <w:br w:type="page"/>
      </w:r>
    </w:p>
    <w:p w:rsidR="00C52A7B" w:rsidRDefault="00C56599" w:rsidP="00D059B2">
      <w:pPr>
        <w:jc w:val="both"/>
        <w:rPr>
          <w:rStyle w:val="IntenseReference"/>
          <w:b w:val="0"/>
          <w:bCs w:val="0"/>
          <w:smallCaps w:val="0"/>
          <w:color w:val="auto"/>
          <w:spacing w:val="0"/>
          <w:u w:val="none"/>
        </w:rPr>
      </w:pPr>
      <w:r>
        <w:rPr>
          <w:noProof/>
          <w:lang w:eastAsia="fi-FI"/>
        </w:rPr>
        <w:lastRenderedPageBreak/>
        <mc:AlternateContent>
          <mc:Choice Requires="wps">
            <w:drawing>
              <wp:anchor distT="0" distB="0" distL="114300" distR="114300" simplePos="0" relativeHeight="251740160" behindDoc="0" locked="0" layoutInCell="1" allowOverlap="1" wp14:anchorId="65E7315E" wp14:editId="715DCBE5">
                <wp:simplePos x="0" y="0"/>
                <wp:positionH relativeFrom="column">
                  <wp:posOffset>38100</wp:posOffset>
                </wp:positionH>
                <wp:positionV relativeFrom="paragraph">
                  <wp:posOffset>6660515</wp:posOffset>
                </wp:positionV>
                <wp:extent cx="6067425"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6067425" cy="635"/>
                        </a:xfrm>
                        <a:prstGeom prst="rect">
                          <a:avLst/>
                        </a:prstGeom>
                        <a:solidFill>
                          <a:prstClr val="white"/>
                        </a:solidFill>
                        <a:ln>
                          <a:noFill/>
                        </a:ln>
                        <a:effectLst/>
                      </wps:spPr>
                      <wps:txbx>
                        <w:txbxContent>
                          <w:p w:rsidR="00F75EED" w:rsidRPr="009B687E" w:rsidRDefault="00F75EED" w:rsidP="00C56599">
                            <w:pPr>
                              <w:pStyle w:val="Caption"/>
                              <w:rPr>
                                <w:noProof/>
                                <w:szCs w:val="20"/>
                              </w:rPr>
                            </w:pPr>
                            <w:r>
                              <w:t xml:space="preserve">Taulukko </w:t>
                            </w:r>
                            <w:r w:rsidR="00AA1EE9">
                              <w:fldChar w:fldCharType="begin"/>
                            </w:r>
                            <w:r w:rsidR="00AA1EE9">
                              <w:instrText xml:space="preserve"> SEQ Taulukko \* ARABIC </w:instrText>
                            </w:r>
                            <w:r w:rsidR="00AA1EE9">
                              <w:fldChar w:fldCharType="separate"/>
                            </w:r>
                            <w:r>
                              <w:rPr>
                                <w:noProof/>
                              </w:rPr>
                              <w:t>1</w:t>
                            </w:r>
                            <w:r w:rsidR="00AA1EE9">
                              <w:rPr>
                                <w:noProof/>
                              </w:rPr>
                              <w:fldChar w:fldCharType="end"/>
                            </w:r>
                            <w:r>
                              <w:t>: Avoimen toimintakulttuurin kypsyystasojen portaat selityksineen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E7315E" id="Text Box 7" o:spid="_x0000_s1032" type="#_x0000_t202" style="position:absolute;left:0;text-align:left;margin-left:3pt;margin-top:524.45pt;width:477.75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" stroked="f">
                <v:textbox style="mso-fit-shape-to-text:t" inset="0,0,0,0">
                  <w:txbxContent>
                    <w:p w:rsidR="00F75EED" w:rsidRPr="009B687E" w:rsidRDefault="00F75EED" w:rsidP="00C56599">
                      <w:pPr>
                        <w:pStyle w:val="Caption"/>
                        <w:rPr>
                          <w:noProof/>
                          <w:szCs w:val="20"/>
                        </w:rPr>
                      </w:pPr>
                      <w:r>
                        <w:t xml:space="preserve">Taulukko </w:t>
                      </w:r>
                      <w:r w:rsidR="00AA1EE9">
                        <w:fldChar w:fldCharType="begin"/>
                      </w:r>
                      <w:r w:rsidR="00AA1EE9">
                        <w:instrText xml:space="preserve"> SEQ Taulukko \* ARABIC </w:instrText>
                      </w:r>
                      <w:r w:rsidR="00AA1EE9">
                        <w:fldChar w:fldCharType="separate"/>
                      </w:r>
                      <w:r>
                        <w:rPr>
                          <w:noProof/>
                        </w:rPr>
                        <w:t>1</w:t>
                      </w:r>
                      <w:r w:rsidR="00AA1EE9">
                        <w:rPr>
                          <w:noProof/>
                        </w:rPr>
                        <w:fldChar w:fldCharType="end"/>
                      </w:r>
                      <w:r>
                        <w:t>: Avoimen toimintakulttuurin kypsyystasojen portaat selityksineen</w:t>
                      </w:r>
                    </w:p>
                  </w:txbxContent>
                </v:textbox>
              </v:shape>
            </w:pict>
          </mc:Fallback>
        </mc:AlternateContent>
      </w:r>
      <w:r>
        <w:rPr>
          <w:noProof/>
          <w:lang w:eastAsia="fi-FI"/>
        </w:rPr>
        <mc:AlternateContent>
          <mc:Choice Requires="wpc">
            <w:drawing>
              <wp:anchor distT="0" distB="0" distL="114300" distR="114300" simplePos="0" relativeHeight="251727872" behindDoc="0" locked="0" layoutInCell="1" allowOverlap="1" wp14:anchorId="63D01123" wp14:editId="402E513E">
                <wp:simplePos x="0" y="0"/>
                <wp:positionH relativeFrom="margin">
                  <wp:align>left</wp:align>
                </wp:positionH>
                <wp:positionV relativeFrom="page">
                  <wp:posOffset>800100</wp:posOffset>
                </wp:positionV>
                <wp:extent cx="6067425" cy="6381750"/>
                <wp:effectExtent l="38100" t="0" r="47625" b="19050"/>
                <wp:wrapTopAndBottom/>
                <wp:docPr id="58" name="Canvas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effectLst/>
                      </wpc:bg>
                      <wpc:whole/>
                      <wps:wsp>
                        <wps:cNvPr id="18" name="Rectangle 18"/>
                        <wps:cNvSpPr/>
                        <wps:spPr>
                          <a:xfrm>
                            <a:off x="0" y="35997"/>
                            <a:ext cx="6019200" cy="252000"/>
                          </a:xfrm>
                          <a:prstGeom prst="rect">
                            <a:avLst/>
                          </a:prstGeom>
                          <a:solidFill>
                            <a:schemeClr val="accent6">
                              <a:lumMod val="75000"/>
                            </a:schemeClr>
                          </a:solidFill>
                          <a:ln>
                            <a:no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61774" tIns="30886" rIns="61774" bIns="30886" numCol="1" spcCol="0" rtlCol="0" fromWordArt="0" anchor="ctr" anchorCtr="0" forceAA="0" compatLnSpc="1">
                          <a:prstTxWarp prst="textNoShape">
                            <a:avLst/>
                          </a:prstTxWarp>
                          <a:noAutofit/>
                        </wps:bodyPr>
                      </wps:wsp>
                      <wps:wsp>
                        <wps:cNvPr id="259" name="Rectangle 259"/>
                        <wps:cNvSpPr/>
                        <wps:spPr>
                          <a:xfrm>
                            <a:off x="0" y="287997"/>
                            <a:ext cx="6019200" cy="1008000"/>
                          </a:xfrm>
                          <a:prstGeom prst="rect">
                            <a:avLst/>
                          </a:prstGeom>
                          <a:solidFill>
                            <a:schemeClr val="accent6">
                              <a:lumMod val="60000"/>
                              <a:lumOff val="40000"/>
                            </a:schemeClr>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1295997"/>
                            <a:ext cx="6019200" cy="252000"/>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61774" tIns="30886" rIns="61774" bIns="30886" numCol="1" spcCol="0" rtlCol="0" fromWordArt="0" anchor="ctr" anchorCtr="0" forceAA="0" compatLnSpc="1">
                          <a:prstTxWarp prst="textNoShape">
                            <a:avLst/>
                          </a:prstTxWarp>
                          <a:noAutofit/>
                        </wps:bodyPr>
                      </wps:wsp>
                      <wps:wsp>
                        <wps:cNvPr id="29" name="Text Box 29"/>
                        <wps:cNvSpPr txBox="1"/>
                        <wps:spPr>
                          <a:xfrm>
                            <a:off x="0" y="57149"/>
                            <a:ext cx="60192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EED" w:rsidRPr="003C2A25" w:rsidRDefault="00F75EED" w:rsidP="00F54B63">
                              <w:pPr>
                                <w:spacing w:line="360" w:lineRule="auto"/>
                                <w:rPr>
                                  <w:rStyle w:val="IntenseReference"/>
                                  <w:b w:val="0"/>
                                  <w:bCs w:val="0"/>
                                  <w:smallCaps w:val="0"/>
                                  <w:color w:val="auto"/>
                                  <w:spacing w:val="0"/>
                                  <w:sz w:val="18"/>
                                  <w:u w:val="none"/>
                                </w:rPr>
                              </w:pPr>
                              <w:r w:rsidRPr="003C2A25">
                                <w:rPr>
                                  <w:rStyle w:val="IntenseReference"/>
                                  <w:bCs w:val="0"/>
                                  <w:smallCaps w:val="0"/>
                                  <w:color w:val="auto"/>
                                  <w:spacing w:val="0"/>
                                  <w:sz w:val="18"/>
                                  <w:u w:val="none"/>
                                </w:rPr>
                                <w:t>Taso 5 Strateginen</w:t>
                              </w:r>
                            </w:p>
                            <w:p w:rsidR="00F75EED" w:rsidRPr="003C2A25" w:rsidRDefault="00F75EED" w:rsidP="00512EDC">
                              <w:pPr>
                                <w:ind w:left="720"/>
                                <w:rPr>
                                  <w:rStyle w:val="IntenseReference"/>
                                  <w:b w:val="0"/>
                                  <w:bCs w:val="0"/>
                                  <w:smallCaps w:val="0"/>
                                  <w:color w:val="auto"/>
                                  <w:spacing w:val="0"/>
                                  <w:sz w:val="18"/>
                                  <w:u w:val="none"/>
                                </w:rPr>
                              </w:pPr>
                              <w:r w:rsidRPr="003C2A25">
                                <w:rPr>
                                  <w:rStyle w:val="IntenseReference"/>
                                  <w:b w:val="0"/>
                                  <w:bCs w:val="0"/>
                                  <w:smallCaps w:val="0"/>
                                  <w:color w:val="auto"/>
                                  <w:spacing w:val="0"/>
                                  <w:sz w:val="18"/>
                                  <w:u w:val="none"/>
                                </w:rPr>
                                <w:t>Avoimeen toimintakulttuuriin kannustetaan julkisesti koko organisaation tasolla ja avoimuus on määritelty strategiassa ja politiikoissa erääksi keskeisistä arvoista. Toiminta on avointa ja sitä kehitetään noudattaen avoimia periaatteita yhteistyössä muiden toimijoiden kanssa. Avoimuus on myös kytketty toiminnan pitkäjänteiseen suunni</w:t>
                              </w:r>
                              <w:r>
                                <w:rPr>
                                  <w:rStyle w:val="IntenseReference"/>
                                  <w:b w:val="0"/>
                                  <w:bCs w:val="0"/>
                                  <w:smallCaps w:val="0"/>
                                  <w:color w:val="auto"/>
                                  <w:spacing w:val="0"/>
                                  <w:sz w:val="18"/>
                                  <w:u w:val="none"/>
                                </w:rPr>
                                <w:t>tteluun ja johtamiseen. Pystytään jatkuvasti varmistamaan että organisaatio kulkee tavoitteiden kannalta oikeaan suuntaan sekä oppii ja mukautuu. Avainmittareita käytetään kattavasti ja niitä tarkastetaan jatkuvasti. Henkilöstö on tietoinen tavoitteistaan ja edistymisestä avoimuudessa.</w:t>
                              </w:r>
                            </w:p>
                            <w:p w:rsidR="00F75EED" w:rsidRPr="003C2A25" w:rsidRDefault="00F75EED" w:rsidP="00900777">
                              <w:pPr>
                                <w:rPr>
                                  <w:sz w:val="18"/>
                                </w:rPr>
                              </w:pPr>
                            </w:p>
                          </w:txbxContent>
                        </wps:txbx>
                        <wps:bodyPr rot="0" spcFirstLastPara="0" vertOverflow="overflow" horzOverflow="overflow" vert="horz" wrap="square" lIns="61774" tIns="30886" rIns="61774" bIns="30886" numCol="1" spcCol="0" rtlCol="0" fromWordArt="0" anchor="t" anchorCtr="0" forceAA="0" compatLnSpc="1">
                          <a:prstTxWarp prst="textNoShape">
                            <a:avLst/>
                          </a:prstTxWarp>
                          <a:noAutofit/>
                        </wps:bodyPr>
                      </wps:wsp>
                      <wps:wsp>
                        <wps:cNvPr id="200" name="Rectangle 200"/>
                        <wps:cNvSpPr/>
                        <wps:spPr>
                          <a:xfrm>
                            <a:off x="0" y="1547997"/>
                            <a:ext cx="6019200" cy="1007745"/>
                          </a:xfrm>
                          <a:prstGeom prst="rect">
                            <a:avLst/>
                          </a:prstGeom>
                          <a:solidFill>
                            <a:schemeClr val="accent6">
                              <a:lumMod val="20000"/>
                              <a:lumOff val="80000"/>
                            </a:schemeClr>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0" y="2540849"/>
                            <a:ext cx="6019200" cy="252000"/>
                          </a:xfrm>
                          <a:prstGeom prst="rect">
                            <a:avLst/>
                          </a:prstGeom>
                          <a:solidFill>
                            <a:schemeClr val="bg2">
                              <a:lumMod val="40000"/>
                              <a:lumOff val="60000"/>
                            </a:schemeClr>
                          </a:solidFill>
                          <a:ln>
                            <a:no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61774" tIns="30886" rIns="61774" bIns="30886" numCol="1" spcCol="0" rtlCol="0" fromWordArt="0" anchor="ctr" anchorCtr="0" forceAA="0" compatLnSpc="1">
                          <a:prstTxWarp prst="textNoShape">
                            <a:avLst/>
                          </a:prstTxWarp>
                          <a:noAutofit/>
                        </wps:bodyPr>
                      </wps:wsp>
                      <wps:wsp>
                        <wps:cNvPr id="45" name="Text Box 45"/>
                        <wps:cNvSpPr txBox="1"/>
                        <wps:spPr>
                          <a:xfrm>
                            <a:off x="0" y="1314450"/>
                            <a:ext cx="6019200" cy="12263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EED" w:rsidRPr="003C2A25" w:rsidRDefault="00F75EED" w:rsidP="00F54B63">
                              <w:pPr>
                                <w:spacing w:line="360" w:lineRule="auto"/>
                                <w:rPr>
                                  <w:rStyle w:val="IntenseReference"/>
                                  <w:b w:val="0"/>
                                  <w:bCs w:val="0"/>
                                  <w:smallCaps w:val="0"/>
                                  <w:color w:val="auto"/>
                                  <w:spacing w:val="0"/>
                                  <w:sz w:val="18"/>
                                  <w:u w:val="none"/>
                                </w:rPr>
                              </w:pPr>
                              <w:proofErr w:type="gramStart"/>
                              <w:r w:rsidRPr="003C2A25">
                                <w:rPr>
                                  <w:rStyle w:val="IntenseReference"/>
                                  <w:bCs w:val="0"/>
                                  <w:smallCaps w:val="0"/>
                                  <w:color w:val="auto"/>
                                  <w:spacing w:val="0"/>
                                  <w:sz w:val="18"/>
                                  <w:u w:val="none"/>
                                </w:rPr>
                                <w:t>Taso 4 Johdettu</w:t>
                              </w:r>
                              <w:proofErr w:type="gramEnd"/>
                            </w:p>
                            <w:p w:rsidR="00F75EED" w:rsidRPr="003C2A25" w:rsidRDefault="00F75EED" w:rsidP="00900777">
                              <w:pPr>
                                <w:ind w:left="720"/>
                                <w:rPr>
                                  <w:sz w:val="18"/>
                                </w:rPr>
                              </w:pPr>
                              <w:r w:rsidRPr="003C2A25">
                                <w:rPr>
                                  <w:rStyle w:val="IntenseReference"/>
                                  <w:b w:val="0"/>
                                  <w:bCs w:val="0"/>
                                  <w:smallCaps w:val="0"/>
                                  <w:color w:val="auto"/>
                                  <w:spacing w:val="0"/>
                                  <w:sz w:val="18"/>
                                  <w:u w:val="none"/>
                                </w:rPr>
                                <w:t>Avoimeen toimintakulttuuriin pyritään aktiivisesti ja avoin toiminta sekä sen periaatteet on asetettu julkisesti erääksi organisaation päämääristä. Toiminta on pääpiirteissään avointa ja noudattaa avoimia periaatteita. Avoimuutta johdetaan ja mitataan säännöllisesti. Mitatut tulokset analysoidaan ja korjaavia toimenpiteitä tehdään aktiivisesti</w:t>
                              </w:r>
                              <w:r>
                                <w:rPr>
                                  <w:rStyle w:val="IntenseReference"/>
                                  <w:b w:val="0"/>
                                  <w:bCs w:val="0"/>
                                  <w:smallCaps w:val="0"/>
                                  <w:color w:val="auto"/>
                                  <w:spacing w:val="0"/>
                                  <w:sz w:val="18"/>
                                  <w:u w:val="none"/>
                                </w:rPr>
                                <w:t>. Organisaatio on kypsynyt avoimen informaation hyödyntämisessään, ja samalla myös informaation merkitys korostuu entisestään.</w:t>
                              </w:r>
                            </w:p>
                          </w:txbxContent>
                        </wps:txbx>
                        <wps:bodyPr rot="0" spcFirstLastPara="0" vertOverflow="overflow" horzOverflow="overflow" vert="horz" wrap="square" lIns="61774" tIns="30886" rIns="61774" bIns="30886" numCol="1" spcCol="0" rtlCol="0" fromWordArt="0" anchor="t" anchorCtr="0" forceAA="0" compatLnSpc="1">
                          <a:prstTxWarp prst="textNoShape">
                            <a:avLst/>
                          </a:prstTxWarp>
                          <a:noAutofit/>
                        </wps:bodyPr>
                      </wps:wsp>
                      <wps:wsp>
                        <wps:cNvPr id="202" name="Rectangle 202"/>
                        <wps:cNvSpPr/>
                        <wps:spPr>
                          <a:xfrm>
                            <a:off x="0" y="2793104"/>
                            <a:ext cx="6019200" cy="1007745"/>
                          </a:xfrm>
                          <a:prstGeom prst="rect">
                            <a:avLst/>
                          </a:prstGeom>
                          <a:solidFill>
                            <a:schemeClr val="bg2">
                              <a:lumMod val="20000"/>
                              <a:lumOff val="80000"/>
                            </a:schemeClr>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0" y="2555741"/>
                            <a:ext cx="6019200" cy="1254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EED" w:rsidRPr="003C2A25" w:rsidRDefault="00F75EED" w:rsidP="00F54B63">
                              <w:pPr>
                                <w:spacing w:line="360" w:lineRule="auto"/>
                                <w:rPr>
                                  <w:rStyle w:val="IntenseReference"/>
                                  <w:b w:val="0"/>
                                  <w:bCs w:val="0"/>
                                  <w:smallCaps w:val="0"/>
                                  <w:color w:val="auto"/>
                                  <w:spacing w:val="0"/>
                                  <w:sz w:val="18"/>
                                  <w:u w:val="none"/>
                                </w:rPr>
                              </w:pPr>
                              <w:proofErr w:type="gramStart"/>
                              <w:r w:rsidRPr="003C2A25">
                                <w:rPr>
                                  <w:rStyle w:val="IntenseReference"/>
                                  <w:bCs w:val="0"/>
                                  <w:smallCaps w:val="0"/>
                                  <w:color w:val="auto"/>
                                  <w:spacing w:val="0"/>
                                  <w:sz w:val="18"/>
                                  <w:u w:val="none"/>
                                </w:rPr>
                                <w:t>Taso 3 Määritelty</w:t>
                              </w:r>
                              <w:proofErr w:type="gramEnd"/>
                            </w:p>
                            <w:p w:rsidR="00F75EED" w:rsidRPr="003C2A25" w:rsidRDefault="00F75EED" w:rsidP="00900777">
                              <w:pPr>
                                <w:ind w:left="720"/>
                                <w:rPr>
                                  <w:rStyle w:val="IntenseReference"/>
                                  <w:b w:val="0"/>
                                  <w:bCs w:val="0"/>
                                  <w:smallCaps w:val="0"/>
                                  <w:color w:val="auto"/>
                                  <w:spacing w:val="0"/>
                                  <w:sz w:val="18"/>
                                  <w:u w:val="none"/>
                                </w:rPr>
                              </w:pPr>
                              <w:r>
                                <w:rPr>
                                  <w:rStyle w:val="IntenseReference"/>
                                  <w:b w:val="0"/>
                                  <w:bCs w:val="0"/>
                                  <w:smallCaps w:val="0"/>
                                  <w:color w:val="auto"/>
                                  <w:spacing w:val="0"/>
                                  <w:sz w:val="18"/>
                                  <w:u w:val="none"/>
                                </w:rPr>
                                <w:t xml:space="preserve">Tällä tasolla päätöksiä tehdään entistä enemmän käyttäen apuna avoimuuden mittaritietoa. Tällä tasolla johtaminen tukee jo tehokkaampaa avoimuuden strategian suunnittelua ja toimeenpanoa. Informaatiosiilojen purkamiseen on tehty paljon työtä organisaation laajuisen teknologian hallinnan ja arkkitehtuurin saavuttamiseksi. </w:t>
                              </w:r>
                              <w:r w:rsidRPr="003C2A25">
                                <w:rPr>
                                  <w:rStyle w:val="IntenseReference"/>
                                  <w:b w:val="0"/>
                                  <w:bCs w:val="0"/>
                                  <w:smallCaps w:val="0"/>
                                  <w:color w:val="auto"/>
                                  <w:spacing w:val="0"/>
                                  <w:sz w:val="18"/>
                                  <w:u w:val="none"/>
                                </w:rPr>
                                <w:t>Avoimeen toimintakulttuuriin on edetty, mutta se ei vielä täysin toteudu vaillinaisten politiikkojen tai periaatteiden takia. Avoimuus ei ilmene strategiassa keskeisenä ja ohjaavana arvona. Toiminta on monelta osin avointa ja se perustuu dokumentoituihin kuvauksiin.</w:t>
                              </w:r>
                            </w:p>
                            <w:p w:rsidR="00F75EED" w:rsidRDefault="00F75EED" w:rsidP="00900777"/>
                          </w:txbxContent>
                        </wps:txbx>
                        <wps:bodyPr rot="0" spcFirstLastPara="0" vertOverflow="overflow" horzOverflow="overflow" vert="horz" wrap="square" lIns="61774" tIns="30886" rIns="61774" bIns="30886" numCol="1" spcCol="0" rtlCol="0" fromWordArt="0" anchor="t" anchorCtr="0" forceAA="0" compatLnSpc="1">
                          <a:prstTxWarp prst="textNoShape">
                            <a:avLst/>
                          </a:prstTxWarp>
                          <a:noAutofit/>
                        </wps:bodyPr>
                      </wps:wsp>
                      <wps:wsp>
                        <wps:cNvPr id="26" name="Rectangle 26"/>
                        <wps:cNvSpPr/>
                        <wps:spPr>
                          <a:xfrm>
                            <a:off x="0" y="3800849"/>
                            <a:ext cx="6019200" cy="252000"/>
                          </a:xfrm>
                          <a:prstGeom prst="rect">
                            <a:avLst/>
                          </a:prstGeom>
                          <a:solidFill>
                            <a:schemeClr val="bg2">
                              <a:lumMod val="75000"/>
                            </a:schemeClr>
                          </a:solidFill>
                          <a:ln>
                            <a:no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61774" tIns="30886" rIns="61774" bIns="30886" numCol="1" spcCol="0" rtlCol="0" fromWordArt="0" anchor="ctr" anchorCtr="0" forceAA="0" compatLnSpc="1">
                          <a:prstTxWarp prst="textNoShape">
                            <a:avLst/>
                          </a:prstTxWarp>
                          <a:noAutofit/>
                        </wps:bodyPr>
                      </wps:wsp>
                      <wps:wsp>
                        <wps:cNvPr id="203" name="Rectangle 203"/>
                        <wps:cNvSpPr/>
                        <wps:spPr>
                          <a:xfrm>
                            <a:off x="0" y="4038984"/>
                            <a:ext cx="6019200" cy="1007745"/>
                          </a:xfrm>
                          <a:prstGeom prst="rect">
                            <a:avLst/>
                          </a:prstGeom>
                          <a:solidFill>
                            <a:schemeClr val="bg2">
                              <a:lumMod val="60000"/>
                              <a:lumOff val="40000"/>
                            </a:schemeClr>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0" y="3810374"/>
                            <a:ext cx="6019200" cy="12569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EED" w:rsidRPr="003C2A25" w:rsidRDefault="00F75EED" w:rsidP="00F54B63">
                              <w:pPr>
                                <w:spacing w:line="360" w:lineRule="auto"/>
                                <w:rPr>
                                  <w:rStyle w:val="IntenseReference"/>
                                  <w:bCs w:val="0"/>
                                  <w:smallCaps w:val="0"/>
                                  <w:color w:val="auto"/>
                                  <w:spacing w:val="0"/>
                                  <w:sz w:val="18"/>
                                  <w:u w:val="none"/>
                                </w:rPr>
                              </w:pPr>
                              <w:r w:rsidRPr="003C2A25">
                                <w:rPr>
                                  <w:rStyle w:val="IntenseReference"/>
                                  <w:bCs w:val="0"/>
                                  <w:smallCaps w:val="0"/>
                                  <w:color w:val="auto"/>
                                  <w:spacing w:val="0"/>
                                  <w:sz w:val="18"/>
                                  <w:u w:val="none"/>
                                </w:rPr>
                                <w:t>Taso 2 Osittainen</w:t>
                              </w:r>
                            </w:p>
                            <w:p w:rsidR="00F75EED" w:rsidRPr="003C2A25" w:rsidRDefault="00F75EED" w:rsidP="00900777">
                              <w:pPr>
                                <w:ind w:left="720"/>
                                <w:rPr>
                                  <w:rStyle w:val="IntenseReference"/>
                                  <w:b w:val="0"/>
                                  <w:bCs w:val="0"/>
                                  <w:smallCaps w:val="0"/>
                                  <w:color w:val="auto"/>
                                  <w:spacing w:val="0"/>
                                  <w:sz w:val="18"/>
                                  <w:u w:val="none"/>
                                </w:rPr>
                              </w:pPr>
                              <w:r>
                                <w:rPr>
                                  <w:rStyle w:val="IntenseReference"/>
                                  <w:b w:val="0"/>
                                  <w:bCs w:val="0"/>
                                  <w:smallCaps w:val="0"/>
                                  <w:color w:val="auto"/>
                                  <w:spacing w:val="0"/>
                                  <w:sz w:val="18"/>
                                  <w:u w:val="none"/>
                                </w:rPr>
                                <w:t xml:space="preserve">Seuraavalla kypsyystasolla organisaatiokulttuuri alkaa muuttua. Keskeistä on ymmärrys avoimuuden hyödyistä ja sen vaikutuksista toimintaan. Tuki avoimuuteen on kuitenkin rajoittunutta, ja edelleen organisaatiosta löytyy tietovarantoja, jotka eivät ole kytköksissä toisiinsa. </w:t>
                              </w:r>
                              <w:r w:rsidRPr="003C2A25">
                                <w:rPr>
                                  <w:rStyle w:val="IntenseReference"/>
                                  <w:b w:val="0"/>
                                  <w:bCs w:val="0"/>
                                  <w:smallCaps w:val="0"/>
                                  <w:color w:val="auto"/>
                                  <w:spacing w:val="0"/>
                                  <w:sz w:val="18"/>
                                  <w:u w:val="none"/>
                                </w:rPr>
                                <w:t>Avoimeen toimintakulttuuriin on otettu ensi askelia, mutta siihen ei julkisesti kannusteta. Avoimuus ei ilmene strategiassa keskeisenä arvona. Toiminta on joiltain osin avointa. Avoimuuteen liittyvän toiminnan systematisointi ja osaamisen kehittäminen on käynnistetty.</w:t>
                              </w:r>
                              <w:r>
                                <w:rPr>
                                  <w:rStyle w:val="IntenseReference"/>
                                  <w:b w:val="0"/>
                                  <w:bCs w:val="0"/>
                                  <w:smallCaps w:val="0"/>
                                  <w:color w:val="auto"/>
                                  <w:spacing w:val="0"/>
                                  <w:sz w:val="18"/>
                                  <w:u w:val="none"/>
                                </w:rPr>
                                <w:t xml:space="preserve"> Suorituskyvyn mittaaminen on pitkälti taloudellista mittaamista.</w:t>
                              </w:r>
                            </w:p>
                            <w:p w:rsidR="00F75EED" w:rsidRPr="003C2A25" w:rsidRDefault="00F75EED" w:rsidP="00900777">
                              <w:pPr>
                                <w:rPr>
                                  <w:sz w:val="18"/>
                                </w:rPr>
                              </w:pPr>
                            </w:p>
                          </w:txbxContent>
                        </wps:txbx>
                        <wps:bodyPr rot="0" spcFirstLastPara="0" vertOverflow="overflow" horzOverflow="overflow" vert="horz" wrap="square" lIns="61774" tIns="30886" rIns="61774" bIns="30886" numCol="1" spcCol="0" rtlCol="0" fromWordArt="0" anchor="t" anchorCtr="0" forceAA="0" compatLnSpc="1">
                          <a:prstTxWarp prst="textNoShape">
                            <a:avLst/>
                          </a:prstTxWarp>
                          <a:noAutofit/>
                        </wps:bodyPr>
                      </wps:wsp>
                      <wps:wsp>
                        <wps:cNvPr id="27" name="Rectangle 27"/>
                        <wps:cNvSpPr/>
                        <wps:spPr>
                          <a:xfrm>
                            <a:off x="0" y="5043600"/>
                            <a:ext cx="6019200" cy="252000"/>
                          </a:xfrm>
                          <a:prstGeom prst="rect">
                            <a:avLst/>
                          </a:prstGeom>
                          <a:solidFill>
                            <a:schemeClr val="accent1">
                              <a:lumMod val="40000"/>
                              <a:lumOff val="60000"/>
                            </a:schemeClr>
                          </a:solidFill>
                          <a:ln>
                            <a:no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61774" tIns="30886" rIns="61774" bIns="30886" numCol="1" spcCol="0" rtlCol="0" fromWordArt="0" anchor="ctr" anchorCtr="0" forceAA="0" compatLnSpc="1">
                          <a:prstTxWarp prst="textNoShape">
                            <a:avLst/>
                          </a:prstTxWarp>
                          <a:noAutofit/>
                        </wps:bodyPr>
                      </wps:wsp>
                      <wps:wsp>
                        <wps:cNvPr id="204" name="Rectangle 204"/>
                        <wps:cNvSpPr/>
                        <wps:spPr>
                          <a:xfrm>
                            <a:off x="0" y="5295600"/>
                            <a:ext cx="6019200" cy="1007745"/>
                          </a:xfrm>
                          <a:prstGeom prst="rect">
                            <a:avLst/>
                          </a:prstGeom>
                          <a:solidFill>
                            <a:schemeClr val="bg1">
                              <a:lumMod val="85000"/>
                            </a:schemeClr>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0" y="5067300"/>
                            <a:ext cx="601920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EED" w:rsidRPr="003C2A25" w:rsidRDefault="00F75EED" w:rsidP="00F54B63">
                              <w:pPr>
                                <w:spacing w:line="360" w:lineRule="auto"/>
                                <w:rPr>
                                  <w:rStyle w:val="IntenseReference"/>
                                  <w:bCs w:val="0"/>
                                  <w:smallCaps w:val="0"/>
                                  <w:color w:val="auto"/>
                                  <w:spacing w:val="0"/>
                                  <w:sz w:val="18"/>
                                  <w:u w:val="none"/>
                                </w:rPr>
                              </w:pPr>
                              <w:r w:rsidRPr="003C2A25">
                                <w:rPr>
                                  <w:rStyle w:val="IntenseReference"/>
                                  <w:bCs w:val="0"/>
                                  <w:smallCaps w:val="0"/>
                                  <w:color w:val="auto"/>
                                  <w:spacing w:val="0"/>
                                  <w:sz w:val="18"/>
                                  <w:u w:val="none"/>
                                </w:rPr>
                                <w:t>Taso 1 Ei hallittu</w:t>
                              </w:r>
                            </w:p>
                            <w:p w:rsidR="00F75EED" w:rsidRPr="003C2A25" w:rsidRDefault="00F75EED" w:rsidP="00900777">
                              <w:pPr>
                                <w:ind w:left="720"/>
                                <w:rPr>
                                  <w:sz w:val="18"/>
                                </w:rPr>
                              </w:pPr>
                              <w:r w:rsidRPr="003C2A25">
                                <w:rPr>
                                  <w:rStyle w:val="IntenseReference"/>
                                  <w:b w:val="0"/>
                                  <w:bCs w:val="0"/>
                                  <w:smallCaps w:val="0"/>
                                  <w:color w:val="auto"/>
                                  <w:spacing w:val="0"/>
                                  <w:sz w:val="18"/>
                                  <w:u w:val="none"/>
                                </w:rPr>
                                <w:t>Avoimeen toimintakulttuurin ei ole vielä julkisesti otettu askeltakaan ja organisaatiolta puuttuvat siihen ohjaavat politiikat ja periaatteet. Prosesseja ei ole selkeästi määritelty. Avoimuus ei ilmene strategiassa. Avoimuuteen liittyvään toimintaan ei organisaation tasolla kannusteta.</w:t>
                              </w:r>
                              <w:r>
                                <w:rPr>
                                  <w:rStyle w:val="IntenseReference"/>
                                  <w:b w:val="0"/>
                                  <w:bCs w:val="0"/>
                                  <w:smallCaps w:val="0"/>
                                  <w:color w:val="auto"/>
                                  <w:spacing w:val="0"/>
                                  <w:sz w:val="18"/>
                                  <w:u w:val="none"/>
                                </w:rPr>
                                <w:t xml:space="preserve"> Kuvaa tilannetta jossa avoimuutta ei johdeta tietoisesti. Pahimmillaan organisaatio voi olla informaatiosiilo. Informaatiosiilolla tarkoitetaan epämuodollisia pisteratkaisuja. Vaikka järjestelmiä on jo käytössä, useimmiten raportteihin ja mittareihin kerätään dataa manuaalisesti eri tietojärjestelmistä sekä muista lähteistä.</w:t>
                              </w:r>
                            </w:p>
                            <w:p w:rsidR="00F75EED" w:rsidRPr="003C2A25" w:rsidRDefault="00F75EED" w:rsidP="00900777">
                              <w:pPr>
                                <w:rPr>
                                  <w:sz w:val="18"/>
                                </w:rPr>
                              </w:pPr>
                            </w:p>
                          </w:txbxContent>
                        </wps:txbx>
                        <wps:bodyPr rot="0" spcFirstLastPara="0" vertOverflow="overflow" horzOverflow="overflow" vert="horz" wrap="square" lIns="61774" tIns="30886" rIns="61774" bIns="30886"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3D01123" id="Canvas 58" o:spid="_x0000_s1033" editas="canvas" style="position:absolute;left:0;text-align:left;margin-left:0;margin-top:63pt;width:477.75pt;height:502.5pt;z-index:251727872;mso-position-horizontal:left;mso-position-horizontal-relative:margin;mso-position-vertical-relative:page;mso-width-relative:margin;mso-height-relative:margin" coordsize="60674,63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">
                <v:shape id="_x0000_s1034" type="#_x0000_t75" style="position:absolute;width:60674;height:63817;visibility:visible;mso-wrap-style:square">
                  <v:fill o:detectmouseclick="t"/>
                  <v:path o:connecttype="none"/>
                </v:shape>
                <v:rect id="Rectangle 18" o:spid="_x0000_s1035" style="position:absolute;top:359;width:60192;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NX8QA&#10;AADbAAAADwAAAGRycy9kb3ducmV2LnhtbESPzW7CQAyE75V4h5UrcSub9oBKYEFV+REnED8PYGVN&#10;NiLrDdktJDx9fajUm60Zz3yeLTpfqzu1sQps4H2UgSIugq24NHA+rd8+QcWEbLEOTAZ6irCYD15m&#10;mNvw4APdj6lUEsIxRwMupSbXOhaOPMZRaIhFu4TWY5K1LbVt8SHhvtYfWTbWHiuWBocNfTsqrscf&#10;b2B/WtWT83MZ3bjvNzu9J7qtd8YMX7uvKahEXfo3/11vreALrPwiA+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3DV/EAAAA2wAAAA8AAAAAAAAAAAAAAAAAmAIAAGRycy9k&#10;b3ducmV2LnhtbFBLBQYAAAAABAAEAPUAAACJAwAAAAA=&#10;" fillcolor="#6db049 [2409]" stroked="f" strokeweight="2pt">
                  <v:shadow on="t" color="black" opacity="26214f" origin="-.5,-.5" offset=".74836mm,.74836mm"/>
                  <v:textbox inset="1.71594mm,.85794mm,1.71594mm,.85794mm"/>
                </v:rect>
                <v:rect id="Rectangle 259" o:spid="_x0000_s1036" style="position:absolute;top:2879;width:60192;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7QcQA&#10;AADcAAAADwAAAGRycy9kb3ducmV2LnhtbESP3WoCMRSE7wu+QziCdzVbqUW3RmktoiIo/jzAYXO6&#10;WZqcrJuo69ubQqGXw8x8w0xmrbPiSk2oPCt46WcgiAuvKy4VnI6L5xGIEJE1Ws+k4E4BZtPO0wRz&#10;7W+8p+shliJBOOSowMRY51KGwpDD0Pc1cfK+feMwJtmUUjd4S3Bn5SDL3qTDitOCwZrmhoqfw8Up&#10;0Pa+9r7+MrvNks/bV/tpTNEq1eu2H+8gIrXxP/zXXmkFg+EYfs+k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u0HEAAAA3AAAAA8AAAAAAAAAAAAAAAAAmAIAAGRycy9k&#10;b3ducmV2LnhtbFBLBQYAAAAABAAEAPUAAACJAwAAAAA=&#10;" fillcolor="#c3dfb3 [1945]" stroked="f">
                  <v:shadow on="t" color="black" opacity="26214f" origin="-.5,-.5" offset=".74836mm,.74836mm"/>
                </v:rect>
                <v:rect id="Rectangle 19" o:spid="_x0000_s1037" style="position:absolute;top:12959;width:60192;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JGMEA&#10;AADbAAAADwAAAGRycy9kb3ducmV2LnhtbERPTWvDMAy9D/YfjAa9rc4WGGtat2yBkFF2WVp6FrGa&#10;hMZysN0k+/dzobCbHu9Tm91sejGS851lBS/LBARxbXXHjYLjoXh+B+EDssbeMin4JQ+77ePDBjNt&#10;J/6hsQqNiCHsM1TQhjBkUvq6JYN+aQfiyJ2tMxgidI3UDqcYbnr5miRv0mDHsaHFgfKW6kt1NQqS&#10;z74o+btsVml6yl2p98eq2Cu1eJo/1iACzeFffHd/6Th/Bbdf4g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5yRjBAAAA2wAAAA8AAAAAAAAAAAAAAAAAmAIAAGRycy9kb3du&#10;cmV2LnhtbFBLBQYAAAAABAAEAPUAAACGAwAAAAA=&#10;" fillcolor="#9ccb82 [3209]" stroked="f" strokeweight="2pt">
                  <v:shadow on="t" color="black" opacity="26214f" origin="-.5,-.5" offset=".74836mm,.74836mm"/>
                  <v:textbox inset="1.71594mm,.85794mm,1.71594mm,.85794mm"/>
                </v:rect>
                <v:shape id="Text Box 29" o:spid="_x0000_s1038" type="#_x0000_t202" style="position:absolute;top:571;width:60192;height:1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86cUA&#10;AADbAAAADwAAAGRycy9kb3ducmV2LnhtbESPQWvCQBSE7wX/w/IEL6VujKW0qatIQOKhl9qm50f2&#10;mUSzb2N2TeK/7xYKHoeZ+YZZbUbTiJ46V1tWsJhHIIgLq2suFXx/7Z5eQTiPrLGxTApu5GCznjys&#10;MNF24E/qD74UAcIuQQWV920ipSsqMujmtiUO3tF2Bn2QXSl1h0OAm0bGUfQiDdYcFipsKa2oOB+u&#10;RsEpe7RLd/mQx58yXTyf+3w7ZrlSs+m4fQfhafT38H97rxXEb/D3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fzpxQAAANsAAAAPAAAAAAAAAAAAAAAAAJgCAABkcnMv&#10;ZG93bnJldi54bWxQSwUGAAAAAAQABAD1AAAAigMAAAAA&#10;" filled="f" stroked="f" strokeweight=".5pt">
                  <v:textbox inset="1.71594mm,.85794mm,1.71594mm,.85794mm">
                    <w:txbxContent>
                      <w:p w:rsidR="00F75EED" w:rsidRPr="003C2A25" w:rsidRDefault="00F75EED" w:rsidP="00F54B63">
                        <w:pPr>
                          <w:spacing w:line="360" w:lineRule="auto"/>
                          <w:rPr>
                            <w:rStyle w:val="IntenseReference"/>
                            <w:b w:val="0"/>
                            <w:bCs w:val="0"/>
                            <w:smallCaps w:val="0"/>
                            <w:color w:val="auto"/>
                            <w:spacing w:val="0"/>
                            <w:sz w:val="18"/>
                            <w:u w:val="none"/>
                          </w:rPr>
                        </w:pPr>
                        <w:r w:rsidRPr="003C2A25">
                          <w:rPr>
                            <w:rStyle w:val="IntenseReference"/>
                            <w:bCs w:val="0"/>
                            <w:smallCaps w:val="0"/>
                            <w:color w:val="auto"/>
                            <w:spacing w:val="0"/>
                            <w:sz w:val="18"/>
                            <w:u w:val="none"/>
                          </w:rPr>
                          <w:t>Taso 5 Strateginen</w:t>
                        </w:r>
                      </w:p>
                      <w:p w:rsidR="00F75EED" w:rsidRPr="003C2A25" w:rsidRDefault="00F75EED" w:rsidP="00512EDC">
                        <w:pPr>
                          <w:ind w:left="720"/>
                          <w:rPr>
                            <w:rStyle w:val="IntenseReference"/>
                            <w:b w:val="0"/>
                            <w:bCs w:val="0"/>
                            <w:smallCaps w:val="0"/>
                            <w:color w:val="auto"/>
                            <w:spacing w:val="0"/>
                            <w:sz w:val="18"/>
                            <w:u w:val="none"/>
                          </w:rPr>
                        </w:pPr>
                        <w:r w:rsidRPr="003C2A25">
                          <w:rPr>
                            <w:rStyle w:val="IntenseReference"/>
                            <w:b w:val="0"/>
                            <w:bCs w:val="0"/>
                            <w:smallCaps w:val="0"/>
                            <w:color w:val="auto"/>
                            <w:spacing w:val="0"/>
                            <w:sz w:val="18"/>
                            <w:u w:val="none"/>
                          </w:rPr>
                          <w:t>Avoimeen toimintakulttuuriin kannustetaan julkisesti koko organisaation tasolla ja avoimuus on määritelty strategiassa ja politiikoissa erääksi keskeisistä arvoista. Toiminta on avointa ja sitä kehitetään noudattaen avoimia periaatteita yhteistyössä muiden toimijoiden kanssa. Avoimuus on myös kytketty toiminnan pitkäjänteiseen suunni</w:t>
                        </w:r>
                        <w:r>
                          <w:rPr>
                            <w:rStyle w:val="IntenseReference"/>
                            <w:b w:val="0"/>
                            <w:bCs w:val="0"/>
                            <w:smallCaps w:val="0"/>
                            <w:color w:val="auto"/>
                            <w:spacing w:val="0"/>
                            <w:sz w:val="18"/>
                            <w:u w:val="none"/>
                          </w:rPr>
                          <w:t>tteluun ja johtamiseen. Pystytään jatkuvasti varmistamaan että organisaatio kulkee tavoitteiden kannalta oikeaan suuntaan sekä oppii ja mukautuu. Avainmittareita käytetään kattavasti ja niitä tarkastetaan jatkuvasti. Henkilöstö on tietoinen tavoitteistaan ja edistymisestä avoimuudessa.</w:t>
                        </w:r>
                      </w:p>
                      <w:p w:rsidR="00F75EED" w:rsidRPr="003C2A25" w:rsidRDefault="00F75EED" w:rsidP="00900777">
                        <w:pPr>
                          <w:rPr>
                            <w:sz w:val="18"/>
                          </w:rPr>
                        </w:pPr>
                      </w:p>
                    </w:txbxContent>
                  </v:textbox>
                </v:shape>
                <v:rect id="Rectangle 200" o:spid="_x0000_s1039" style="position:absolute;top:15479;width:60192;height:10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fscMA&#10;AADcAAAADwAAAGRycy9kb3ducmV2LnhtbESPzarCMBSE9xd8h3CEu9NUBZVqFBUEFxfBP9DdoTm2&#10;1eakNFGrT28E4S6HmfmGGU9rU4g7VS63rKDTjkAQJ1bnnCrY75atIQjnkTUWlknBkxxMJ42fMcba&#10;PnhD961PRYCwi1FB5n0ZS+mSjAy6ti2Jg3e2lUEfZJVKXeEjwE0hu1HUlwZzDgsZlrTIKLlub0aB&#10;SbA7763nx4s+Df7S1/pgZ4OOUr/NejYC4an2/+Fve6UVBCJ8zoQjIC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pfscMAAADcAAAADwAAAAAAAAAAAAAAAACYAgAAZHJzL2Rv&#10;d25yZXYueG1sUEsFBgAAAAAEAAQA9QAAAIgDAAAAAA==&#10;" fillcolor="#eaf4e5 [665]" stroked="f">
                  <v:shadow on="t" color="black" opacity="26214f" origin="-.5,-.5" offset=".74836mm,.74836mm"/>
                </v:rect>
                <v:rect id="Rectangle 24" o:spid="_x0000_s1040" style="position:absolute;top:25408;width:60192;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tW+MUA&#10;AADbAAAADwAAAGRycy9kb3ducmV2LnhtbESPS2vDMBCE74X8B7GBXkojNw5ucKOENFDSm/Noel6s&#10;rW1irYwlP/Lvq0Chx2FmvmFWm9HUoqfWVZYVvMwiEMS51RUXCr7OH89LEM4ja6wtk4IbOdisJw8r&#10;TLUd+Ej9yRciQNilqKD0vkmldHlJBt3MNsTB+7GtQR9kW0jd4hDgppbzKEqkwYrDQokN7UrKr6fO&#10;KLjU8b572l1e4/Py3R4SZ7Is/lbqcTpu30B4Gv1/+K/9qRXMF3D/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1b4xQAAANsAAAAPAAAAAAAAAAAAAAAAAJgCAABkcnMv&#10;ZG93bnJldi54bWxQSwUGAAAAAAQABAD1AAAAigMAAAAA&#10;" fillcolor="#bce3f2 [1310]" stroked="f" strokeweight="2pt">
                  <v:shadow on="t" color="black" opacity="26214f" origin="-.5,-.5" offset=".74836mm,.74836mm"/>
                  <v:textbox inset="1.71594mm,.85794mm,1.71594mm,.85794mm"/>
                </v:rect>
                <v:shape id="Text Box 45" o:spid="_x0000_s1041" type="#_x0000_t202" style="position:absolute;top:13144;width:60192;height:1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TTMQA&#10;AADbAAAADwAAAGRycy9kb3ducmV2LnhtbESPQYvCMBSE7wv+h/AWvCya6uoi1SgiiHvwom49P5pn&#10;27V5qU2s9d8bQfA4zMw3zGzRmlI0VLvCsoJBPwJBnFpdcKbg77DuTUA4j6yxtEwK7uRgMe98zDDW&#10;9sY7avY+EwHCLkYFufdVLKVLczLo+rYiDt7J1gZ9kHUmdY23ADelHEbRjzRYcFjIsaJVTul5fzUK&#10;/jdf9ttdtvJ0zFaD0blJlu0mUar72S6nIDy1/h1+tX+1gtEY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nE0zEAAAA2wAAAA8AAAAAAAAAAAAAAAAAmAIAAGRycy9k&#10;b3ducmV2LnhtbFBLBQYAAAAABAAEAPUAAACJAwAAAAA=&#10;" filled="f" stroked="f" strokeweight=".5pt">
                  <v:textbox inset="1.71594mm,.85794mm,1.71594mm,.85794mm">
                    <w:txbxContent>
                      <w:p w:rsidR="00F75EED" w:rsidRPr="003C2A25" w:rsidRDefault="00F75EED" w:rsidP="00F54B63">
                        <w:pPr>
                          <w:spacing w:line="360" w:lineRule="auto"/>
                          <w:rPr>
                            <w:rStyle w:val="IntenseReference"/>
                            <w:b w:val="0"/>
                            <w:bCs w:val="0"/>
                            <w:smallCaps w:val="0"/>
                            <w:color w:val="auto"/>
                            <w:spacing w:val="0"/>
                            <w:sz w:val="18"/>
                            <w:u w:val="none"/>
                          </w:rPr>
                        </w:pPr>
                        <w:proofErr w:type="gramStart"/>
                        <w:r w:rsidRPr="003C2A25">
                          <w:rPr>
                            <w:rStyle w:val="IntenseReference"/>
                            <w:bCs w:val="0"/>
                            <w:smallCaps w:val="0"/>
                            <w:color w:val="auto"/>
                            <w:spacing w:val="0"/>
                            <w:sz w:val="18"/>
                            <w:u w:val="none"/>
                          </w:rPr>
                          <w:t>Taso 4 Johdettu</w:t>
                        </w:r>
                        <w:proofErr w:type="gramEnd"/>
                      </w:p>
                      <w:p w:rsidR="00F75EED" w:rsidRPr="003C2A25" w:rsidRDefault="00F75EED" w:rsidP="00900777">
                        <w:pPr>
                          <w:ind w:left="720"/>
                          <w:rPr>
                            <w:sz w:val="18"/>
                          </w:rPr>
                        </w:pPr>
                        <w:r w:rsidRPr="003C2A25">
                          <w:rPr>
                            <w:rStyle w:val="IntenseReference"/>
                            <w:b w:val="0"/>
                            <w:bCs w:val="0"/>
                            <w:smallCaps w:val="0"/>
                            <w:color w:val="auto"/>
                            <w:spacing w:val="0"/>
                            <w:sz w:val="18"/>
                            <w:u w:val="none"/>
                          </w:rPr>
                          <w:t>Avoimeen toimintakulttuuriin pyritään aktiivisesti ja avoin toiminta sekä sen periaatteet on asetettu julkisesti erääksi organisaation päämääristä. Toiminta on pääpiirteissään avointa ja noudattaa avoimia periaatteita. Avoimuutta johdetaan ja mitataan säännöllisesti. Mitatut tulokset analysoidaan ja korjaavia toimenpiteitä tehdään aktiivisesti</w:t>
                        </w:r>
                        <w:r>
                          <w:rPr>
                            <w:rStyle w:val="IntenseReference"/>
                            <w:b w:val="0"/>
                            <w:bCs w:val="0"/>
                            <w:smallCaps w:val="0"/>
                            <w:color w:val="auto"/>
                            <w:spacing w:val="0"/>
                            <w:sz w:val="18"/>
                            <w:u w:val="none"/>
                          </w:rPr>
                          <w:t>. Organisaatio on kypsynyt avoimen informaation hyödyntämisessään, ja samalla myös informaation merkitys korostuu entisestään.</w:t>
                        </w:r>
                      </w:p>
                    </w:txbxContent>
                  </v:textbox>
                </v:shape>
                <v:rect id="Rectangle 202" o:spid="_x0000_s1042" style="position:absolute;top:27931;width:60192;height:10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YIMQA&#10;AADcAAAADwAAAGRycy9kb3ducmV2LnhtbESPQWvCQBSE7wX/w/IEL0U3jUU0ukoRBMFT1Yu3R/aZ&#10;RLNvY/ap6b/vCoUeh5n5hlmsOlerB7Wh8mzgY5SAIs69rbgwcDxshlNQQZAt1p7JwA8FWC17bwvM&#10;rH/yNz32UqgI4ZChgVKkybQOeUkOw8g3xNE7+9ahRNkW2rb4jHBX6zRJJtphxXGhxIbWJeXX/d0Z&#10;uF5OZ6nGm3p2vOymdHsfHz6FjRn0u685KKFO/sN/7a01kCYpvM7E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2CDEAAAA3AAAAA8AAAAAAAAAAAAAAAAAmAIAAGRycy9k&#10;b3ducmV2LnhtbFBLBQYAAAAABAAEAPUAAACJAwAAAAA=&#10;" fillcolor="#ddf1f8 [670]" stroked="f">
                  <v:shadow on="t" color="black" opacity="26214f" origin="-.5,-.5" offset=".74836mm,.74836mm"/>
                </v:rect>
                <v:shape id="Text Box 55" o:spid="_x0000_s1043" type="#_x0000_t202" style="position:absolute;top:25557;width:60192;height:1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FkcQA&#10;AADbAAAADwAAAGRycy9kb3ducmV2LnhtbESPS4vCQBCE7wv+h6EFL4tOfESWrKOIIHrwsj723GTa&#10;JGumJ2bGGP+9syB4LKrqK2q2aE0pGqpdYVnBcBCBIE6tLjhTcDys+18gnEfWWFomBQ9ysJh3PmaY&#10;aHvnH2r2PhMBwi5BBbn3VSKlS3My6Aa2Ig7e2dYGfZB1JnWN9wA3pRxF0VQaLDgs5FjRKqf0sr8Z&#10;BX+bTzt21508/2ar4eTSnJbt5qRUr9suv0F4av07/GpvtYI4hv8v4Q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HEAAAA2wAAAA8AAAAAAAAAAAAAAAAAmAIAAGRycy9k&#10;b3ducmV2LnhtbFBLBQYAAAAABAAEAPUAAACJAwAAAAA=&#10;" filled="f" stroked="f" strokeweight=".5pt">
                  <v:textbox inset="1.71594mm,.85794mm,1.71594mm,.85794mm">
                    <w:txbxContent>
                      <w:p w:rsidR="00F75EED" w:rsidRPr="003C2A25" w:rsidRDefault="00F75EED" w:rsidP="00F54B63">
                        <w:pPr>
                          <w:spacing w:line="360" w:lineRule="auto"/>
                          <w:rPr>
                            <w:rStyle w:val="IntenseReference"/>
                            <w:b w:val="0"/>
                            <w:bCs w:val="0"/>
                            <w:smallCaps w:val="0"/>
                            <w:color w:val="auto"/>
                            <w:spacing w:val="0"/>
                            <w:sz w:val="18"/>
                            <w:u w:val="none"/>
                          </w:rPr>
                        </w:pPr>
                        <w:proofErr w:type="gramStart"/>
                        <w:r w:rsidRPr="003C2A25">
                          <w:rPr>
                            <w:rStyle w:val="IntenseReference"/>
                            <w:bCs w:val="0"/>
                            <w:smallCaps w:val="0"/>
                            <w:color w:val="auto"/>
                            <w:spacing w:val="0"/>
                            <w:sz w:val="18"/>
                            <w:u w:val="none"/>
                          </w:rPr>
                          <w:t>Taso 3 Määritelty</w:t>
                        </w:r>
                        <w:proofErr w:type="gramEnd"/>
                      </w:p>
                      <w:p w:rsidR="00F75EED" w:rsidRPr="003C2A25" w:rsidRDefault="00F75EED" w:rsidP="00900777">
                        <w:pPr>
                          <w:ind w:left="720"/>
                          <w:rPr>
                            <w:rStyle w:val="IntenseReference"/>
                            <w:b w:val="0"/>
                            <w:bCs w:val="0"/>
                            <w:smallCaps w:val="0"/>
                            <w:color w:val="auto"/>
                            <w:spacing w:val="0"/>
                            <w:sz w:val="18"/>
                            <w:u w:val="none"/>
                          </w:rPr>
                        </w:pPr>
                        <w:r>
                          <w:rPr>
                            <w:rStyle w:val="IntenseReference"/>
                            <w:b w:val="0"/>
                            <w:bCs w:val="0"/>
                            <w:smallCaps w:val="0"/>
                            <w:color w:val="auto"/>
                            <w:spacing w:val="0"/>
                            <w:sz w:val="18"/>
                            <w:u w:val="none"/>
                          </w:rPr>
                          <w:t xml:space="preserve">Tällä tasolla päätöksiä tehdään entistä enemmän käyttäen apuna avoimuuden mittaritietoa. Tällä tasolla johtaminen tukee jo tehokkaampaa avoimuuden strategian suunnittelua ja toimeenpanoa. Informaatiosiilojen purkamiseen on tehty paljon työtä organisaation laajuisen teknologian hallinnan ja arkkitehtuurin saavuttamiseksi. </w:t>
                        </w:r>
                        <w:r w:rsidRPr="003C2A25">
                          <w:rPr>
                            <w:rStyle w:val="IntenseReference"/>
                            <w:b w:val="0"/>
                            <w:bCs w:val="0"/>
                            <w:smallCaps w:val="0"/>
                            <w:color w:val="auto"/>
                            <w:spacing w:val="0"/>
                            <w:sz w:val="18"/>
                            <w:u w:val="none"/>
                          </w:rPr>
                          <w:t>Avoimeen toimintakulttuuriin on edetty, mutta se ei vielä täysin toteudu vaillinaisten politiikkojen tai periaatteiden takia. Avoimuus ei ilmene strategiassa keskeisenä ja ohjaavana arvona. Toiminta on monelta osin avointa ja se perustuu dokumentoituihin kuvauksiin.</w:t>
                        </w:r>
                      </w:p>
                      <w:p w:rsidR="00F75EED" w:rsidRDefault="00F75EED" w:rsidP="00900777"/>
                    </w:txbxContent>
                  </v:textbox>
                </v:shape>
                <v:rect id="Rectangle 26" o:spid="_x0000_s1044" style="position:absolute;top:38008;width:60192;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AIcMA&#10;AADbAAAADwAAAGRycy9kb3ducmV2LnhtbESPT4vCMBTE7wt+h/AEb2uqiEhtKv5BcG+7Wjw/mmdb&#10;bV5qE233228WBI/DzPyGSVa9qcWTWldZVjAZRyCIc6srLhRkp/3nAoTzyBpry6Tglxys0sFHgrG2&#10;Hf/Q8+gLESDsYlRQet/EUrq8JINubBvi4F1sa9AH2RZSt9gFuKnlNIrm0mDFYaHEhrYl5bfjwyio&#10;ZufzerGfdbv7ZkvdV3a9ffurUqNhv16C8NT7d/jVPmgF0zn8fwk/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9AIcMAAADbAAAADwAAAAAAAAAAAAAAAACYAgAAZHJzL2Rv&#10;d25yZXYueG1sUEsFBgAAAAAEAAQA9QAAAIgDAAAAAA==&#10;" fillcolor="#2698c4 [2414]" stroked="f" strokeweight="2pt">
                  <v:shadow on="t" color="black" opacity="26214f" origin="-.5,-.5" offset=".74836mm,.74836mm"/>
                  <v:textbox inset="1.71594mm,.85794mm,1.71594mm,.85794mm"/>
                </v:rect>
                <v:rect id="Rectangle 203" o:spid="_x0000_s1045" style="position:absolute;top:40389;width:60192;height:10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wNcYA&#10;AADcAAAADwAAAGRycy9kb3ducmV2LnhtbESPQWsCMRSE74L/ITyhN01q6Vq2RhFpwYKFdiu0x8fm&#10;dTe6eVk2Udd/b4RCj8PMfMPMl71rxIm6YD1ruJ8oEMSlN5YrDbuv1/ETiBCRDTaeScOFAiwXw8Ec&#10;c+PP/EmnIlYiQTjkqKGOsc2lDGVNDsPEt8TJ+/Wdw5hkV0nT4TnBXSOnSmXSoeW0UGNL65rKQ3F0&#10;GrLZz0th3x4/Zqt39Z3FbL/b2r3Wd6N+9QwiUh//w3/tjdEwVQ9wO5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cwNcYAAADcAAAADwAAAAAAAAAAAAAAAACYAgAAZHJz&#10;L2Rvd25yZXYueG1sUEsFBgAAAAAEAAQA9QAAAIsDAAAAAA==&#10;" fillcolor="#9bd5eb [1950]" stroked="f">
                  <v:shadow on="t" color="black" opacity="26214f" origin="-.5,-.5" offset=".74836mm,.74836mm"/>
                </v:rect>
                <v:shape id="Text Box 56" o:spid="_x0000_s1046" type="#_x0000_t202" style="position:absolute;top:38103;width:60192;height:1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b5sQA&#10;AADbAAAADwAAAGRycy9kb3ducmV2LnhtbESPT4vCMBTE7wt+h/AEL8ua+q8s1SgiiB68rK57fjTP&#10;ttq81CbW+u3NguBxmJnfMLNFa0rRUO0KywoG/QgEcWp1wZmC38P66xuE88gaS8uk4EEOFvPOxwwT&#10;be/8Q83eZyJA2CWoIPe+SqR0aU4GXd9WxME72dqgD7LOpK7xHuCmlMMoiqXBgsNCjhWtckov+5tR&#10;cN582pG77uTpL1sNxpfmuGw3R6V63XY5BeGp9e/wq73VCiYx/H8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sG+bEAAAA2wAAAA8AAAAAAAAAAAAAAAAAmAIAAGRycy9k&#10;b3ducmV2LnhtbFBLBQYAAAAABAAEAPUAAACJAwAAAAA=&#10;" filled="f" stroked="f" strokeweight=".5pt">
                  <v:textbox inset="1.71594mm,.85794mm,1.71594mm,.85794mm">
                    <w:txbxContent>
                      <w:p w:rsidR="00F75EED" w:rsidRPr="003C2A25" w:rsidRDefault="00F75EED" w:rsidP="00F54B63">
                        <w:pPr>
                          <w:spacing w:line="360" w:lineRule="auto"/>
                          <w:rPr>
                            <w:rStyle w:val="IntenseReference"/>
                            <w:bCs w:val="0"/>
                            <w:smallCaps w:val="0"/>
                            <w:color w:val="auto"/>
                            <w:spacing w:val="0"/>
                            <w:sz w:val="18"/>
                            <w:u w:val="none"/>
                          </w:rPr>
                        </w:pPr>
                        <w:r w:rsidRPr="003C2A25">
                          <w:rPr>
                            <w:rStyle w:val="IntenseReference"/>
                            <w:bCs w:val="0"/>
                            <w:smallCaps w:val="0"/>
                            <w:color w:val="auto"/>
                            <w:spacing w:val="0"/>
                            <w:sz w:val="18"/>
                            <w:u w:val="none"/>
                          </w:rPr>
                          <w:t>Taso 2 Osittainen</w:t>
                        </w:r>
                      </w:p>
                      <w:p w:rsidR="00F75EED" w:rsidRPr="003C2A25" w:rsidRDefault="00F75EED" w:rsidP="00900777">
                        <w:pPr>
                          <w:ind w:left="720"/>
                          <w:rPr>
                            <w:rStyle w:val="IntenseReference"/>
                            <w:b w:val="0"/>
                            <w:bCs w:val="0"/>
                            <w:smallCaps w:val="0"/>
                            <w:color w:val="auto"/>
                            <w:spacing w:val="0"/>
                            <w:sz w:val="18"/>
                            <w:u w:val="none"/>
                          </w:rPr>
                        </w:pPr>
                        <w:r>
                          <w:rPr>
                            <w:rStyle w:val="IntenseReference"/>
                            <w:b w:val="0"/>
                            <w:bCs w:val="0"/>
                            <w:smallCaps w:val="0"/>
                            <w:color w:val="auto"/>
                            <w:spacing w:val="0"/>
                            <w:sz w:val="18"/>
                            <w:u w:val="none"/>
                          </w:rPr>
                          <w:t xml:space="preserve">Seuraavalla kypsyystasolla organisaatiokulttuuri alkaa muuttua. Keskeistä on ymmärrys avoimuuden hyödyistä ja sen vaikutuksista toimintaan. Tuki avoimuuteen on kuitenkin rajoittunutta, ja edelleen organisaatiosta löytyy tietovarantoja, jotka eivät ole kytköksissä toisiinsa. </w:t>
                        </w:r>
                        <w:r w:rsidRPr="003C2A25">
                          <w:rPr>
                            <w:rStyle w:val="IntenseReference"/>
                            <w:b w:val="0"/>
                            <w:bCs w:val="0"/>
                            <w:smallCaps w:val="0"/>
                            <w:color w:val="auto"/>
                            <w:spacing w:val="0"/>
                            <w:sz w:val="18"/>
                            <w:u w:val="none"/>
                          </w:rPr>
                          <w:t>Avoimeen toimintakulttuuriin on otettu ensi askelia, mutta siihen ei julkisesti kannusteta. Avoimuus ei ilmene strategiassa keskeisenä arvona. Toiminta on joiltain osin avointa. Avoimuuteen liittyvän toiminnan systematisointi ja osaamisen kehittäminen on käynnistetty.</w:t>
                        </w:r>
                        <w:r>
                          <w:rPr>
                            <w:rStyle w:val="IntenseReference"/>
                            <w:b w:val="0"/>
                            <w:bCs w:val="0"/>
                            <w:smallCaps w:val="0"/>
                            <w:color w:val="auto"/>
                            <w:spacing w:val="0"/>
                            <w:sz w:val="18"/>
                            <w:u w:val="none"/>
                          </w:rPr>
                          <w:t xml:space="preserve"> Suorituskyvyn mittaaminen on pitkälti taloudellista mittaamista.</w:t>
                        </w:r>
                      </w:p>
                      <w:p w:rsidR="00F75EED" w:rsidRPr="003C2A25" w:rsidRDefault="00F75EED" w:rsidP="00900777">
                        <w:pPr>
                          <w:rPr>
                            <w:sz w:val="18"/>
                          </w:rPr>
                        </w:pPr>
                      </w:p>
                    </w:txbxContent>
                  </v:textbox>
                </v:shape>
                <v:rect id="Rectangle 27" o:spid="_x0000_s1047" style="position:absolute;top:50436;width:60192;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Uk8MA&#10;AADbAAAADwAAAGRycy9kb3ducmV2LnhtbESPQWsCMRSE74L/ITyhF9FsPdSyGqUoFg8eqha8PpPX&#10;zWLysmxSd/vvm0LB4zAz3zDLde+duFMb68AKnqcFCGIdTM2Vgs/zbvIKIiZkgy4wKfihCOvVcLDE&#10;0oSOj3Q/pUpkCMcSFdiUmlLKqC15jNPQEGfvK7QeU5ZtJU2LXYZ7J2dF8SI91pwXLDa0saRvp2+v&#10;QG+Pt/cDWRrvDnvnLroz1/Ch1NOof1uASNSnR/i/vTcKZnP4+5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uUk8MAAADbAAAADwAAAAAAAAAAAAAAAACYAgAAZHJzL2Rv&#10;d25yZXYueG1sUEsFBgAAAAAEAAQA9QAAAIgDAAAAAA==&#10;" fillcolor="#b1b1b0 [1300]" stroked="f" strokeweight="2pt">
                  <v:shadow on="t" color="black" opacity="26214f" origin="-.5,-.5" offset=".74836mm,.74836mm"/>
                  <v:textbox inset="1.71594mm,.85794mm,1.71594mm,.85794mm"/>
                </v:rect>
                <v:rect id="Rectangle 204" o:spid="_x0000_s1048" style="position:absolute;top:52956;width:60192;height:10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dRcYA&#10;AADcAAAADwAAAGRycy9kb3ducmV2LnhtbESPT2vCQBTE74V+h+UVvNWNfygluooIglQ8GAutt2f2&#10;dZOafZtm1yR+e7dQ6HGYmd8w82VvK9FS40vHCkbDBARx7nTJRsH7cfP8CsIHZI2VY1JwIw/LxePD&#10;HFPtOj5QmwUjIoR9igqKEOpUSp8XZNEPXU0cvS/XWAxRNkbqBrsIt5UcJ8mLtFhyXCiwpnVB+SW7&#10;WgXZvh3tzefWnI3+cN336W2yO/0oNXjqVzMQgfrwH/5rb7WCcTKF3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HdRcYAAADcAAAADwAAAAAAAAAAAAAAAACYAgAAZHJz&#10;L2Rvd25yZXYueG1sUEsFBgAAAAAEAAQA9QAAAIsDAAAAAA==&#10;" fillcolor="#d8d8d8 [2732]" stroked="f">
                  <v:shadow on="t" color="black" opacity="26214f" origin="-.5,-.5" offset=".74836mm,.74836mm"/>
                </v:rect>
                <v:shape id="Text Box 57" o:spid="_x0000_s1049" type="#_x0000_t202" style="position:absolute;top:50673;width:60192;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fcYA&#10;AADbAAAADwAAAGRycy9kb3ducmV2LnhtbESPT2vCQBTE74LfYXlCL9Js0tZaUtcgQrGHXvwTz4/s&#10;M4lm38bsNqbfvlsoeBxm5jfMIhtMI3rqXG1ZQRLFIIgLq2suFRz2H49vIJxH1thYJgU/5CBbjkcL&#10;TLW98Zb6nS9FgLBLUUHlfZtK6YqKDLrItsTBO9nOoA+yK6Xu8BbgppFPcfwqDdYcFipsaV1Rcdl9&#10;GwXnzdQ+u+uXPB3LdfJy6fPVsMmVepgMq3cQngZ/D/+3P7WC2Rz+vo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C+fcYAAADbAAAADwAAAAAAAAAAAAAAAACYAgAAZHJz&#10;L2Rvd25yZXYueG1sUEsFBgAAAAAEAAQA9QAAAIsDAAAAAA==&#10;" filled="f" stroked="f" strokeweight=".5pt">
                  <v:textbox inset="1.71594mm,.85794mm,1.71594mm,.85794mm">
                    <w:txbxContent>
                      <w:p w:rsidR="00F75EED" w:rsidRPr="003C2A25" w:rsidRDefault="00F75EED" w:rsidP="00F54B63">
                        <w:pPr>
                          <w:spacing w:line="360" w:lineRule="auto"/>
                          <w:rPr>
                            <w:rStyle w:val="IntenseReference"/>
                            <w:bCs w:val="0"/>
                            <w:smallCaps w:val="0"/>
                            <w:color w:val="auto"/>
                            <w:spacing w:val="0"/>
                            <w:sz w:val="18"/>
                            <w:u w:val="none"/>
                          </w:rPr>
                        </w:pPr>
                        <w:r w:rsidRPr="003C2A25">
                          <w:rPr>
                            <w:rStyle w:val="IntenseReference"/>
                            <w:bCs w:val="0"/>
                            <w:smallCaps w:val="0"/>
                            <w:color w:val="auto"/>
                            <w:spacing w:val="0"/>
                            <w:sz w:val="18"/>
                            <w:u w:val="none"/>
                          </w:rPr>
                          <w:t>Taso 1 Ei hallittu</w:t>
                        </w:r>
                      </w:p>
                      <w:p w:rsidR="00F75EED" w:rsidRPr="003C2A25" w:rsidRDefault="00F75EED" w:rsidP="00900777">
                        <w:pPr>
                          <w:ind w:left="720"/>
                          <w:rPr>
                            <w:sz w:val="18"/>
                          </w:rPr>
                        </w:pPr>
                        <w:r w:rsidRPr="003C2A25">
                          <w:rPr>
                            <w:rStyle w:val="IntenseReference"/>
                            <w:b w:val="0"/>
                            <w:bCs w:val="0"/>
                            <w:smallCaps w:val="0"/>
                            <w:color w:val="auto"/>
                            <w:spacing w:val="0"/>
                            <w:sz w:val="18"/>
                            <w:u w:val="none"/>
                          </w:rPr>
                          <w:t>Avoimeen toimintakulttuurin ei ole vielä julkisesti otettu askeltakaan ja organisaatiolta puuttuvat siihen ohjaavat politiikat ja periaatteet. Prosesseja ei ole selkeästi määritelty. Avoimuus ei ilmene strategiassa. Avoimuuteen liittyvään toimintaan ei organisaation tasolla kannusteta.</w:t>
                        </w:r>
                        <w:r>
                          <w:rPr>
                            <w:rStyle w:val="IntenseReference"/>
                            <w:b w:val="0"/>
                            <w:bCs w:val="0"/>
                            <w:smallCaps w:val="0"/>
                            <w:color w:val="auto"/>
                            <w:spacing w:val="0"/>
                            <w:sz w:val="18"/>
                            <w:u w:val="none"/>
                          </w:rPr>
                          <w:t xml:space="preserve"> Kuvaa tilannetta jossa avoimuutta ei johdeta tietoisesti. Pahimmillaan organisaatio voi olla informaatiosiilo. Informaatiosiilolla tarkoitetaan epämuodollisia pisteratkaisuja. Vaikka järjestelmiä on jo käytössä, useimmiten raportteihin ja mittareihin kerätään dataa manuaalisesti eri tietojärjestelmistä sekä muista lähteistä.</w:t>
                        </w:r>
                      </w:p>
                      <w:p w:rsidR="00F75EED" w:rsidRPr="003C2A25" w:rsidRDefault="00F75EED" w:rsidP="00900777">
                        <w:pPr>
                          <w:rPr>
                            <w:sz w:val="18"/>
                          </w:rPr>
                        </w:pPr>
                      </w:p>
                    </w:txbxContent>
                  </v:textbox>
                </v:shape>
                <w10:wrap type="topAndBottom" anchorx="margin" anchory="page"/>
              </v:group>
            </w:pict>
          </mc:Fallback>
        </mc:AlternateContent>
      </w:r>
    </w:p>
    <w:p w:rsidR="00C56599" w:rsidRDefault="00C56599" w:rsidP="00D059B2">
      <w:pPr>
        <w:jc w:val="both"/>
        <w:rPr>
          <w:rStyle w:val="IntenseReference"/>
          <w:b w:val="0"/>
          <w:bCs w:val="0"/>
          <w:smallCaps w:val="0"/>
          <w:color w:val="auto"/>
          <w:spacing w:val="0"/>
          <w:u w:val="none"/>
        </w:rPr>
      </w:pPr>
    </w:p>
    <w:p w:rsidR="00C56599" w:rsidRDefault="00C56599" w:rsidP="00D059B2">
      <w:pPr>
        <w:jc w:val="both"/>
        <w:rPr>
          <w:rStyle w:val="IntenseReference"/>
          <w:b w:val="0"/>
          <w:bCs w:val="0"/>
          <w:smallCaps w:val="0"/>
          <w:color w:val="auto"/>
          <w:spacing w:val="0"/>
          <w:highlight w:val="yellow"/>
          <w:u w:val="none"/>
        </w:rPr>
      </w:pPr>
    </w:p>
    <w:p w:rsidR="009840DB" w:rsidRPr="0086279C" w:rsidRDefault="00C52A7B" w:rsidP="00C52A7B">
      <w:pPr>
        <w:jc w:val="both"/>
        <w:rPr>
          <w:rStyle w:val="IntenseReference"/>
          <w:b w:val="0"/>
          <w:bCs w:val="0"/>
          <w:smallCaps w:val="0"/>
          <w:color w:val="auto"/>
          <w:spacing w:val="0"/>
          <w:u w:val="none"/>
        </w:rPr>
      </w:pPr>
      <w:r>
        <w:t>Kukin organisaatio on asetettu</w:t>
      </w:r>
      <w:r w:rsidR="009C0A01">
        <w:t xml:space="preserve"> alustavasti</w:t>
      </w:r>
      <w:r>
        <w:t xml:space="preserve"> selvitysaineiston pohjalta tasoaan vastaaval</w:t>
      </w:r>
      <w:r w:rsidR="00136B53">
        <w:t>le avoimuuden kypsyysportaalle. Kokonaiskuva avoimen toimintakulttuurin kypsyystasosta huomioi kaikki osiot eli strategisen ohjauksen avoimuuden, poliitikkojen ja periaatteiden avoimuuden sekä avoimuuden tukemisen eri palveluiden kautta.</w:t>
      </w:r>
      <w:r w:rsidR="009840DB">
        <w:rPr>
          <w:rStyle w:val="IntenseReference"/>
          <w:b w:val="0"/>
          <w:bCs w:val="0"/>
          <w:smallCaps w:val="0"/>
          <w:color w:val="auto"/>
          <w:spacing w:val="0"/>
          <w:highlight w:val="yellow"/>
          <w:u w:val="none"/>
        </w:rPr>
        <w:br w:type="page"/>
      </w:r>
    </w:p>
    <w:p w:rsidR="009802B5" w:rsidRPr="00F241CF" w:rsidRDefault="002854E7" w:rsidP="00F23C48">
      <w:pPr>
        <w:pStyle w:val="Heading1"/>
        <w:numPr>
          <w:ilvl w:val="0"/>
          <w:numId w:val="29"/>
        </w:numPr>
        <w:rPr>
          <w:rStyle w:val="IntenseReference"/>
          <w:b/>
          <w:bCs/>
          <w:smallCaps w:val="0"/>
          <w:color w:val="2A2A2A" w:themeColor="accent1" w:themeShade="B5"/>
          <w:spacing w:val="0"/>
          <w:u w:val="none"/>
        </w:rPr>
      </w:pPr>
      <w:bookmarkStart w:id="5" w:name="_Toc421003498"/>
      <w:r w:rsidRPr="00F241CF">
        <w:rPr>
          <w:rStyle w:val="IntenseReference"/>
          <w:b/>
          <w:bCs/>
          <w:smallCaps w:val="0"/>
          <w:color w:val="2A2A2A" w:themeColor="accent1" w:themeShade="B5"/>
          <w:spacing w:val="0"/>
          <w:u w:val="none"/>
        </w:rPr>
        <w:lastRenderedPageBreak/>
        <w:t>A</w:t>
      </w:r>
      <w:r w:rsidR="006E7CB4">
        <w:rPr>
          <w:rStyle w:val="IntenseReference"/>
          <w:b/>
          <w:bCs/>
          <w:smallCaps w:val="0"/>
          <w:color w:val="2A2A2A" w:themeColor="accent1" w:themeShade="B5"/>
          <w:spacing w:val="0"/>
          <w:u w:val="none"/>
        </w:rPr>
        <w:t>voimen</w:t>
      </w:r>
      <w:r w:rsidR="00A72926" w:rsidRPr="00F241CF">
        <w:rPr>
          <w:rStyle w:val="IntenseReference"/>
          <w:b/>
          <w:bCs/>
          <w:smallCaps w:val="0"/>
          <w:color w:val="2A2A2A" w:themeColor="accent1" w:themeShade="B5"/>
          <w:spacing w:val="0"/>
          <w:u w:val="none"/>
        </w:rPr>
        <w:t xml:space="preserve"> toimintakulttuuri</w:t>
      </w:r>
      <w:r w:rsidR="006163D8" w:rsidRPr="00F241CF">
        <w:rPr>
          <w:rStyle w:val="IntenseReference"/>
          <w:b/>
          <w:bCs/>
          <w:smallCaps w:val="0"/>
          <w:color w:val="2A2A2A" w:themeColor="accent1" w:themeShade="B5"/>
          <w:spacing w:val="0"/>
          <w:u w:val="none"/>
        </w:rPr>
        <w:t xml:space="preserve">n </w:t>
      </w:r>
      <w:r w:rsidR="00702E58" w:rsidRPr="00F241CF">
        <w:rPr>
          <w:rStyle w:val="IntenseReference"/>
          <w:b/>
          <w:bCs/>
          <w:smallCaps w:val="0"/>
          <w:color w:val="2A2A2A" w:themeColor="accent1" w:themeShade="B5"/>
          <w:spacing w:val="0"/>
          <w:u w:val="none"/>
        </w:rPr>
        <w:t>toteutumine</w:t>
      </w:r>
      <w:r w:rsidR="000A66E8">
        <w:rPr>
          <w:rStyle w:val="IntenseReference"/>
          <w:b/>
          <w:bCs/>
          <w:smallCaps w:val="0"/>
          <w:color w:val="2A2A2A" w:themeColor="accent1" w:themeShade="B5"/>
          <w:spacing w:val="0"/>
          <w:u w:val="none"/>
        </w:rPr>
        <w:t>n</w:t>
      </w:r>
      <w:bookmarkEnd w:id="5"/>
    </w:p>
    <w:p w:rsidR="00FB1D34" w:rsidRPr="00FB1D34" w:rsidRDefault="00F23C48" w:rsidP="00F226E0">
      <w:pPr>
        <w:pStyle w:val="Heading2"/>
      </w:pPr>
      <w:bookmarkStart w:id="6" w:name="_Toc421003499"/>
      <w:r>
        <w:rPr>
          <w:rStyle w:val="IntenseReference"/>
          <w:b/>
          <w:bCs/>
          <w:smallCaps w:val="0"/>
          <w:color w:val="3C3C3B" w:themeColor="accent1"/>
          <w:spacing w:val="0"/>
          <w:u w:val="none"/>
        </w:rPr>
        <w:t xml:space="preserve">3.1 </w:t>
      </w:r>
      <w:r w:rsidR="00EF0D6E" w:rsidRPr="00F23C48">
        <w:t>Strateginen ohjaus</w:t>
      </w:r>
      <w:r w:rsidR="000A66E8">
        <w:t xml:space="preserve"> -osio</w:t>
      </w:r>
      <w:bookmarkEnd w:id="6"/>
    </w:p>
    <w:p w:rsidR="00C56599" w:rsidRDefault="00EB4815" w:rsidP="00FD7ECF">
      <w:pPr>
        <w:jc w:val="both"/>
      </w:pPr>
      <w:r>
        <w:rPr>
          <w:noProof/>
          <w:lang w:eastAsia="fi-FI"/>
        </w:rPr>
        <mc:AlternateContent>
          <mc:Choice Requires="wps">
            <w:drawing>
              <wp:anchor distT="0" distB="0" distL="114300" distR="114300" simplePos="0" relativeHeight="251710464" behindDoc="0" locked="0" layoutInCell="1" allowOverlap="1" wp14:anchorId="4CC15BB6" wp14:editId="30E83FE4">
                <wp:simplePos x="0" y="0"/>
                <wp:positionH relativeFrom="margin">
                  <wp:align>right</wp:align>
                </wp:positionH>
                <wp:positionV relativeFrom="paragraph">
                  <wp:posOffset>2447290</wp:posOffset>
                </wp:positionV>
                <wp:extent cx="6019800" cy="16192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6019800" cy="161925"/>
                        </a:xfrm>
                        <a:prstGeom prst="rect">
                          <a:avLst/>
                        </a:prstGeom>
                        <a:solidFill>
                          <a:prstClr val="white"/>
                        </a:solidFill>
                        <a:ln>
                          <a:noFill/>
                        </a:ln>
                        <a:effectLst/>
                      </wps:spPr>
                      <wps:txbx>
                        <w:txbxContent>
                          <w:p w:rsidR="00F75EED" w:rsidRPr="00762311" w:rsidRDefault="00F75EED" w:rsidP="007C1E79">
                            <w:pPr>
                              <w:pStyle w:val="Caption"/>
                              <w:rPr>
                                <w:szCs w:val="20"/>
                              </w:rPr>
                            </w:pPr>
                            <w:r>
                              <w:t xml:space="preserve">Taulukko </w:t>
                            </w:r>
                            <w:r w:rsidR="00AA1EE9">
                              <w:fldChar w:fldCharType="begin"/>
                            </w:r>
                            <w:r w:rsidR="00AA1EE9">
                              <w:instrText xml:space="preserve"> SEQ Taulukko \* ARABIC </w:instrText>
                            </w:r>
                            <w:r w:rsidR="00AA1EE9">
                              <w:fldChar w:fldCharType="separate"/>
                            </w:r>
                            <w:r>
                              <w:rPr>
                                <w:noProof/>
                              </w:rPr>
                              <w:t>2</w:t>
                            </w:r>
                            <w:r w:rsidR="00AA1EE9">
                              <w:rPr>
                                <w:noProof/>
                              </w:rPr>
                              <w:fldChar w:fldCharType="end"/>
                            </w:r>
                            <w:r>
                              <w:t>: Strateginen ohjaus -osion kriteerit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15BB6" id="Text Box 11" o:spid="_x0000_s1050" type="#_x0000_t202" style="position:absolute;left:0;text-align:left;margin-left:422.8pt;margin-top:192.7pt;width:474pt;height:12.7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" stroked="f">
                <v:textbox inset="0,0,0,0">
                  <w:txbxContent>
                    <w:p w:rsidR="00F75EED" w:rsidRPr="00762311" w:rsidRDefault="00F75EED" w:rsidP="007C1E79">
                      <w:pPr>
                        <w:pStyle w:val="Caption"/>
                        <w:rPr>
                          <w:szCs w:val="20"/>
                        </w:rPr>
                      </w:pPr>
                      <w:r>
                        <w:t xml:space="preserve">Taulukko </w:t>
                      </w:r>
                      <w:r w:rsidR="00AA1EE9">
                        <w:fldChar w:fldCharType="begin"/>
                      </w:r>
                      <w:r w:rsidR="00AA1EE9">
                        <w:instrText xml:space="preserve"> SEQ Taulukko \* ARABIC </w:instrText>
                      </w:r>
                      <w:r w:rsidR="00AA1EE9">
                        <w:fldChar w:fldCharType="separate"/>
                      </w:r>
                      <w:r>
                        <w:rPr>
                          <w:noProof/>
                        </w:rPr>
                        <w:t>2</w:t>
                      </w:r>
                      <w:r w:rsidR="00AA1EE9">
                        <w:rPr>
                          <w:noProof/>
                        </w:rPr>
                        <w:fldChar w:fldCharType="end"/>
                      </w:r>
                      <w:r>
                        <w:t>: Strateginen ohjaus -osion kriteerit</w:t>
                      </w:r>
                    </w:p>
                  </w:txbxContent>
                </v:textbox>
                <w10:wrap type="square" anchorx="margin"/>
              </v:shape>
            </w:pict>
          </mc:Fallback>
        </mc:AlternateContent>
      </w:r>
      <w:r>
        <w:rPr>
          <w:noProof/>
          <w:lang w:eastAsia="fi-FI"/>
        </w:rPr>
        <mc:AlternateContent>
          <mc:Choice Requires="wps">
            <w:drawing>
              <wp:anchor distT="0" distB="0" distL="114300" distR="114300" simplePos="0" relativeHeight="251668480" behindDoc="1" locked="0" layoutInCell="1" allowOverlap="1" wp14:anchorId="377A8410" wp14:editId="72291D9F">
                <wp:simplePos x="0" y="0"/>
                <wp:positionH relativeFrom="margin">
                  <wp:align>right</wp:align>
                </wp:positionH>
                <wp:positionV relativeFrom="page">
                  <wp:posOffset>2362200</wp:posOffset>
                </wp:positionV>
                <wp:extent cx="6010275" cy="1381125"/>
                <wp:effectExtent l="0" t="0" r="9525" b="9525"/>
                <wp:wrapSquare wrapText="bothSides"/>
                <wp:docPr id="13" name="Text Box 13"/>
                <wp:cNvGraphicFramePr/>
                <a:graphic xmlns:a="http://schemas.openxmlformats.org/drawingml/2006/main">
                  <a:graphicData uri="http://schemas.microsoft.com/office/word/2010/wordprocessingShape">
                    <wps:wsp>
                      <wps:cNvSpPr txBox="1"/>
                      <wps:spPr>
                        <a:xfrm>
                          <a:off x="0" y="0"/>
                          <a:ext cx="6010275" cy="1381125"/>
                        </a:xfrm>
                        <a:prstGeom prst="rect">
                          <a:avLst/>
                        </a:prstGeom>
                        <a:solidFill>
                          <a:schemeClr val="accent6">
                            <a:lumMod val="60000"/>
                            <a:lumOff val="40000"/>
                          </a:schemeClr>
                        </a:solidFill>
                        <a:ln>
                          <a:noFill/>
                        </a:ln>
                      </wps:spPr>
                      <wps:style>
                        <a:lnRef idx="2">
                          <a:schemeClr val="accent6"/>
                        </a:lnRef>
                        <a:fillRef idx="1">
                          <a:schemeClr val="lt1"/>
                        </a:fillRef>
                        <a:effectRef idx="0">
                          <a:schemeClr val="accent6"/>
                        </a:effectRef>
                        <a:fontRef idx="minor">
                          <a:schemeClr val="dk1"/>
                        </a:fontRef>
                      </wps:style>
                      <wps:txbx>
                        <w:txbxContent>
                          <w:p w:rsidR="00F75EED" w:rsidRPr="00C56E6B" w:rsidRDefault="00F75EED" w:rsidP="00FD7ECF">
                            <w:pPr>
                              <w:spacing w:after="160" w:line="259" w:lineRule="auto"/>
                              <w:rPr>
                                <w:b/>
                                <w:sz w:val="16"/>
                              </w:rPr>
                            </w:pPr>
                            <w:r>
                              <w:rPr>
                                <w:b/>
                                <w:sz w:val="16"/>
                              </w:rPr>
                              <w:t>Strateginen ohjaus</w:t>
                            </w:r>
                          </w:p>
                          <w:p w:rsidR="00F75EED" w:rsidRPr="00C56E6B" w:rsidRDefault="00F75EED" w:rsidP="007414C8">
                            <w:pPr>
                              <w:pStyle w:val="ListParagraph"/>
                              <w:numPr>
                                <w:ilvl w:val="0"/>
                                <w:numId w:val="1"/>
                              </w:numPr>
                              <w:spacing w:after="160" w:line="259" w:lineRule="auto"/>
                              <w:rPr>
                                <w:b/>
                                <w:sz w:val="16"/>
                              </w:rPr>
                            </w:pPr>
                            <w:r w:rsidRPr="00C56E6B">
                              <w:rPr>
                                <w:b/>
                                <w:sz w:val="16"/>
                              </w:rPr>
                              <w:t>Avoimuus organisaation toiminnassa</w:t>
                            </w:r>
                          </w:p>
                          <w:p w:rsidR="00F75EED" w:rsidRDefault="00F75EED" w:rsidP="007414C8">
                            <w:pPr>
                              <w:pStyle w:val="ListParagraph"/>
                              <w:numPr>
                                <w:ilvl w:val="0"/>
                                <w:numId w:val="1"/>
                              </w:numPr>
                              <w:spacing w:after="160" w:line="259" w:lineRule="auto"/>
                              <w:rPr>
                                <w:b/>
                                <w:sz w:val="16"/>
                              </w:rPr>
                            </w:pPr>
                            <w:r w:rsidRPr="00C56E6B">
                              <w:rPr>
                                <w:b/>
                                <w:sz w:val="16"/>
                              </w:rPr>
                              <w:t>Avoimuus tutkimusprosessissa</w:t>
                            </w:r>
                          </w:p>
                          <w:p w:rsidR="00F75EED" w:rsidRPr="00C56E6B" w:rsidRDefault="00F75EED" w:rsidP="007414C8">
                            <w:pPr>
                              <w:pStyle w:val="ListParagraph"/>
                              <w:numPr>
                                <w:ilvl w:val="0"/>
                                <w:numId w:val="1"/>
                              </w:numPr>
                              <w:spacing w:after="160" w:line="259" w:lineRule="auto"/>
                              <w:rPr>
                                <w:b/>
                                <w:sz w:val="16"/>
                              </w:rPr>
                            </w:pPr>
                            <w:r w:rsidRPr="00C56E6B">
                              <w:rPr>
                                <w:b/>
                                <w:sz w:val="16"/>
                              </w:rPr>
                              <w:t>Paikallinen, kansallinen ja kansainvälinen yhteistyö</w:t>
                            </w:r>
                          </w:p>
                          <w:p w:rsidR="00F75EED" w:rsidRPr="00C56E6B" w:rsidRDefault="00F75EED" w:rsidP="007414C8">
                            <w:pPr>
                              <w:pStyle w:val="ListParagraph"/>
                              <w:numPr>
                                <w:ilvl w:val="0"/>
                                <w:numId w:val="1"/>
                              </w:numPr>
                              <w:spacing w:after="160" w:line="259" w:lineRule="auto"/>
                              <w:rPr>
                                <w:b/>
                                <w:sz w:val="16"/>
                              </w:rPr>
                            </w:pPr>
                            <w:r w:rsidRPr="00C56E6B">
                              <w:rPr>
                                <w:b/>
                                <w:sz w:val="16"/>
                              </w:rPr>
                              <w:t xml:space="preserve">Tutkimuksen palveluiden ja infrastruktuurien </w:t>
                            </w:r>
                            <w:proofErr w:type="spellStart"/>
                            <w:r w:rsidRPr="00C56E6B">
                              <w:rPr>
                                <w:b/>
                                <w:sz w:val="16"/>
                              </w:rPr>
                              <w:t>yhteentoimivuus</w:t>
                            </w:r>
                            <w:proofErr w:type="spellEnd"/>
                          </w:p>
                          <w:p w:rsidR="00F75EED" w:rsidRPr="00C56E6B" w:rsidRDefault="00F75EED" w:rsidP="007414C8">
                            <w:pPr>
                              <w:pStyle w:val="ListParagraph"/>
                              <w:numPr>
                                <w:ilvl w:val="0"/>
                                <w:numId w:val="1"/>
                              </w:numPr>
                              <w:spacing w:after="160" w:line="259" w:lineRule="auto"/>
                              <w:rPr>
                                <w:b/>
                                <w:sz w:val="16"/>
                              </w:rPr>
                            </w:pPr>
                            <w:r w:rsidRPr="00C56E6B">
                              <w:rPr>
                                <w:b/>
                                <w:sz w:val="16"/>
                              </w:rPr>
                              <w:t>Tutkimuksen tulokset ja niihin liittyvä avoimuus</w:t>
                            </w:r>
                          </w:p>
                          <w:p w:rsidR="00F75EED" w:rsidRPr="00C56E6B" w:rsidRDefault="00F75EED" w:rsidP="007414C8">
                            <w:pPr>
                              <w:pStyle w:val="ListParagraph"/>
                              <w:numPr>
                                <w:ilvl w:val="0"/>
                                <w:numId w:val="1"/>
                              </w:numPr>
                              <w:spacing w:after="160" w:line="259" w:lineRule="auto"/>
                              <w:rPr>
                                <w:b/>
                                <w:sz w:val="16"/>
                              </w:rPr>
                            </w:pPr>
                            <w:r>
                              <w:rPr>
                                <w:b/>
                                <w:sz w:val="16"/>
                              </w:rPr>
                              <w:t>Avoimuuteen liittyvän</w:t>
                            </w:r>
                            <w:r w:rsidRPr="00C56E6B">
                              <w:rPr>
                                <w:b/>
                                <w:sz w:val="16"/>
                              </w:rPr>
                              <w:t xml:space="preserve"> osaamisen vahvistaminen</w:t>
                            </w:r>
                          </w:p>
                          <w:p w:rsidR="00F75EED" w:rsidRPr="00C56E6B" w:rsidRDefault="00F75EED" w:rsidP="00F241CF">
                            <w:pPr>
                              <w:spacing w:after="160" w:line="259" w:lineRule="auto"/>
                              <w:rPr>
                                <w:b/>
                                <w:sz w:val="16"/>
                              </w:rPr>
                            </w:pPr>
                            <w:r w:rsidRPr="00C56E6B">
                              <w:rPr>
                                <w:b/>
                                <w:sz w:val="16"/>
                              </w:rPr>
                              <w:t xml:space="preserve">Kohtien </w:t>
                            </w:r>
                            <w:r>
                              <w:rPr>
                                <w:b/>
                                <w:sz w:val="16"/>
                              </w:rPr>
                              <w:t>pisteytys tarkemmin liitteessä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A8410" id="Text Box 13" o:spid="_x0000_s1051" type="#_x0000_t202" style="position:absolute;left:0;text-align:left;margin-left:422.05pt;margin-top:186pt;width:473.25pt;height:108.7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" fillcolor="#c3dfb3 [1945]" stroked="f" strokeweight="2pt">
                <v:textbox>
                  <w:txbxContent>
                    <w:p w:rsidR="00F75EED" w:rsidRPr="00C56E6B" w:rsidRDefault="00F75EED" w:rsidP="00FD7ECF">
                      <w:pPr>
                        <w:spacing w:after="160" w:line="259" w:lineRule="auto"/>
                        <w:rPr>
                          <w:b/>
                          <w:sz w:val="16"/>
                        </w:rPr>
                      </w:pPr>
                      <w:r>
                        <w:rPr>
                          <w:b/>
                          <w:sz w:val="16"/>
                        </w:rPr>
                        <w:t>Strateginen ohjaus</w:t>
                      </w:r>
                    </w:p>
                    <w:p w:rsidR="00F75EED" w:rsidRPr="00C56E6B" w:rsidRDefault="00F75EED" w:rsidP="007414C8">
                      <w:pPr>
                        <w:pStyle w:val="ListParagraph"/>
                        <w:numPr>
                          <w:ilvl w:val="0"/>
                          <w:numId w:val="1"/>
                        </w:numPr>
                        <w:spacing w:after="160" w:line="259" w:lineRule="auto"/>
                        <w:rPr>
                          <w:b/>
                          <w:sz w:val="16"/>
                        </w:rPr>
                      </w:pPr>
                      <w:r w:rsidRPr="00C56E6B">
                        <w:rPr>
                          <w:b/>
                          <w:sz w:val="16"/>
                        </w:rPr>
                        <w:t>Avoimuus organisaation toiminnassa</w:t>
                      </w:r>
                    </w:p>
                    <w:p w:rsidR="00F75EED" w:rsidRDefault="00F75EED" w:rsidP="007414C8">
                      <w:pPr>
                        <w:pStyle w:val="ListParagraph"/>
                        <w:numPr>
                          <w:ilvl w:val="0"/>
                          <w:numId w:val="1"/>
                        </w:numPr>
                        <w:spacing w:after="160" w:line="259" w:lineRule="auto"/>
                        <w:rPr>
                          <w:b/>
                          <w:sz w:val="16"/>
                        </w:rPr>
                      </w:pPr>
                      <w:r w:rsidRPr="00C56E6B">
                        <w:rPr>
                          <w:b/>
                          <w:sz w:val="16"/>
                        </w:rPr>
                        <w:t>Avoimuus tutkimusprosessissa</w:t>
                      </w:r>
                    </w:p>
                    <w:p w:rsidR="00F75EED" w:rsidRPr="00C56E6B" w:rsidRDefault="00F75EED" w:rsidP="007414C8">
                      <w:pPr>
                        <w:pStyle w:val="ListParagraph"/>
                        <w:numPr>
                          <w:ilvl w:val="0"/>
                          <w:numId w:val="1"/>
                        </w:numPr>
                        <w:spacing w:after="160" w:line="259" w:lineRule="auto"/>
                        <w:rPr>
                          <w:b/>
                          <w:sz w:val="16"/>
                        </w:rPr>
                      </w:pPr>
                      <w:r w:rsidRPr="00C56E6B">
                        <w:rPr>
                          <w:b/>
                          <w:sz w:val="16"/>
                        </w:rPr>
                        <w:t>Paikallinen, kansallinen ja kansainvälinen yhteistyö</w:t>
                      </w:r>
                    </w:p>
                    <w:p w:rsidR="00F75EED" w:rsidRPr="00C56E6B" w:rsidRDefault="00F75EED" w:rsidP="007414C8">
                      <w:pPr>
                        <w:pStyle w:val="ListParagraph"/>
                        <w:numPr>
                          <w:ilvl w:val="0"/>
                          <w:numId w:val="1"/>
                        </w:numPr>
                        <w:spacing w:after="160" w:line="259" w:lineRule="auto"/>
                        <w:rPr>
                          <w:b/>
                          <w:sz w:val="16"/>
                        </w:rPr>
                      </w:pPr>
                      <w:r w:rsidRPr="00C56E6B">
                        <w:rPr>
                          <w:b/>
                          <w:sz w:val="16"/>
                        </w:rPr>
                        <w:t xml:space="preserve">Tutkimuksen palveluiden ja infrastruktuurien </w:t>
                      </w:r>
                      <w:proofErr w:type="spellStart"/>
                      <w:r w:rsidRPr="00C56E6B">
                        <w:rPr>
                          <w:b/>
                          <w:sz w:val="16"/>
                        </w:rPr>
                        <w:t>yhteentoimivuus</w:t>
                      </w:r>
                      <w:proofErr w:type="spellEnd"/>
                    </w:p>
                    <w:p w:rsidR="00F75EED" w:rsidRPr="00C56E6B" w:rsidRDefault="00F75EED" w:rsidP="007414C8">
                      <w:pPr>
                        <w:pStyle w:val="ListParagraph"/>
                        <w:numPr>
                          <w:ilvl w:val="0"/>
                          <w:numId w:val="1"/>
                        </w:numPr>
                        <w:spacing w:after="160" w:line="259" w:lineRule="auto"/>
                        <w:rPr>
                          <w:b/>
                          <w:sz w:val="16"/>
                        </w:rPr>
                      </w:pPr>
                      <w:r w:rsidRPr="00C56E6B">
                        <w:rPr>
                          <w:b/>
                          <w:sz w:val="16"/>
                        </w:rPr>
                        <w:t>Tutkimuksen tulokset ja niihin liittyvä avoimuus</w:t>
                      </w:r>
                    </w:p>
                    <w:p w:rsidR="00F75EED" w:rsidRPr="00C56E6B" w:rsidRDefault="00F75EED" w:rsidP="007414C8">
                      <w:pPr>
                        <w:pStyle w:val="ListParagraph"/>
                        <w:numPr>
                          <w:ilvl w:val="0"/>
                          <w:numId w:val="1"/>
                        </w:numPr>
                        <w:spacing w:after="160" w:line="259" w:lineRule="auto"/>
                        <w:rPr>
                          <w:b/>
                          <w:sz w:val="16"/>
                        </w:rPr>
                      </w:pPr>
                      <w:r>
                        <w:rPr>
                          <w:b/>
                          <w:sz w:val="16"/>
                        </w:rPr>
                        <w:t>Avoimuuteen liittyvän</w:t>
                      </w:r>
                      <w:r w:rsidRPr="00C56E6B">
                        <w:rPr>
                          <w:b/>
                          <w:sz w:val="16"/>
                        </w:rPr>
                        <w:t xml:space="preserve"> osaamisen vahvistaminen</w:t>
                      </w:r>
                    </w:p>
                    <w:p w:rsidR="00F75EED" w:rsidRPr="00C56E6B" w:rsidRDefault="00F75EED" w:rsidP="00F241CF">
                      <w:pPr>
                        <w:spacing w:after="160" w:line="259" w:lineRule="auto"/>
                        <w:rPr>
                          <w:b/>
                          <w:sz w:val="16"/>
                        </w:rPr>
                      </w:pPr>
                      <w:r w:rsidRPr="00C56E6B">
                        <w:rPr>
                          <w:b/>
                          <w:sz w:val="16"/>
                        </w:rPr>
                        <w:t xml:space="preserve">Kohtien </w:t>
                      </w:r>
                      <w:r>
                        <w:rPr>
                          <w:b/>
                          <w:sz w:val="16"/>
                        </w:rPr>
                        <w:t>pisteytys tarkemmin liitteessä 1</w:t>
                      </w:r>
                    </w:p>
                  </w:txbxContent>
                </v:textbox>
                <w10:wrap type="square" anchorx="margin" anchory="page"/>
              </v:shape>
            </w:pict>
          </mc:Fallback>
        </mc:AlternateContent>
      </w:r>
      <w:r w:rsidR="00F36B75">
        <w:t xml:space="preserve">Organisaation strategia ilmentää pitkän ja lyhyen aikavälin tavoitetilaa sekä organisaation strategisia valintoja. Toimintakulttuurin avoimuuden tulisi siis tulla ilmi strategioissa. Strategian kautta organisaatio viestii paitsi omalle väelleen, myös muille tavoitteistaan avoimuuden suhteen </w:t>
      </w:r>
      <w:r w:rsidR="0016323F">
        <w:t>toiminnassaan</w:t>
      </w:r>
      <w:r w:rsidR="00F36B75">
        <w:t>. Tavoitetilan julkinen asettaminen on vähintään yhtä tärkeää kuin konkreettiset toimenpiteet.</w:t>
      </w:r>
      <w:r w:rsidR="00355330" w:rsidRPr="00355330">
        <w:t xml:space="preserve"> </w:t>
      </w:r>
      <w:r w:rsidR="0045638B">
        <w:t xml:space="preserve">Taulukossa 2 kuvataan tässä osiossa huomioidut </w:t>
      </w:r>
      <w:r w:rsidR="008565F4">
        <w:t>kriteerit</w:t>
      </w:r>
      <w:r w:rsidR="0045638B">
        <w:t>.</w:t>
      </w:r>
    </w:p>
    <w:p w:rsidR="008F3A22" w:rsidRPr="00441953" w:rsidRDefault="008F3A22" w:rsidP="002921B3">
      <w:pPr>
        <w:jc w:val="both"/>
        <w:rPr>
          <w:noProof/>
          <w:lang w:eastAsia="en-US"/>
        </w:rPr>
      </w:pPr>
    </w:p>
    <w:p w:rsidR="002A11BB" w:rsidRDefault="00DA163A" w:rsidP="002921B3">
      <w:pPr>
        <w:jc w:val="both"/>
      </w:pPr>
      <w:r w:rsidRPr="00DA163A">
        <w:rPr>
          <w:noProof/>
          <w:lang w:eastAsia="fi-FI"/>
        </w:rPr>
        <w:drawing>
          <wp:anchor distT="0" distB="0" distL="114300" distR="114300" simplePos="0" relativeHeight="251755520" behindDoc="0" locked="0" layoutInCell="1" allowOverlap="1">
            <wp:simplePos x="0" y="0"/>
            <wp:positionH relativeFrom="margin">
              <wp:align>left</wp:align>
            </wp:positionH>
            <wp:positionV relativeFrom="paragraph">
              <wp:posOffset>6985</wp:posOffset>
            </wp:positionV>
            <wp:extent cx="1952625" cy="20574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526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6E1" w:rsidRPr="002A11BB">
        <w:t>Selvityksessä tietolähtei</w:t>
      </w:r>
      <w:r w:rsidR="002921B3" w:rsidRPr="002A11BB">
        <w:t>nä olivat kunkin orga</w:t>
      </w:r>
      <w:r w:rsidR="000356E1" w:rsidRPr="002A11BB">
        <w:t>nisaation uusimmat</w:t>
      </w:r>
      <w:r w:rsidR="002921B3" w:rsidRPr="002A11BB">
        <w:t xml:space="preserve"> julkisilta verkkosivuilta löytyvä</w:t>
      </w:r>
      <w:r w:rsidR="000356E1" w:rsidRPr="002A11BB">
        <w:t>t</w:t>
      </w:r>
      <w:r w:rsidR="002921B3" w:rsidRPr="002A11BB">
        <w:t xml:space="preserve"> strategia</w:t>
      </w:r>
      <w:r w:rsidR="000356E1" w:rsidRPr="002A11BB">
        <w:t>t</w:t>
      </w:r>
      <w:r w:rsidR="002A11BB">
        <w:t>. Suomalaisten tutkimuslaitosten asettamissa strategioissa ei juurikaan ole mainintoja avoimuudesta tai sen sisällyttämisestä tutkimuslaitoksen toimintaan esimerkiksi tutkimusprosessien myötä. Avoimuus ei myöskään näy strategioiden arvoina.</w:t>
      </w:r>
    </w:p>
    <w:p w:rsidR="002A11BB" w:rsidRDefault="002A11BB" w:rsidP="002921B3">
      <w:pPr>
        <w:jc w:val="both"/>
      </w:pPr>
    </w:p>
    <w:p w:rsidR="002A11BB" w:rsidRDefault="0069318A" w:rsidP="002921B3">
      <w:pPr>
        <w:jc w:val="both"/>
      </w:pPr>
      <w:r>
        <w:rPr>
          <w:noProof/>
          <w:lang w:eastAsia="fi-FI"/>
        </w:rPr>
        <mc:AlternateContent>
          <mc:Choice Requires="wps">
            <w:drawing>
              <wp:anchor distT="0" distB="0" distL="114300" distR="114300" simplePos="0" relativeHeight="251748352" behindDoc="0" locked="0" layoutInCell="1" allowOverlap="1" wp14:anchorId="5251593A" wp14:editId="15D8D5A6">
                <wp:simplePos x="0" y="0"/>
                <wp:positionH relativeFrom="margin">
                  <wp:align>left</wp:align>
                </wp:positionH>
                <wp:positionV relativeFrom="paragraph">
                  <wp:posOffset>802005</wp:posOffset>
                </wp:positionV>
                <wp:extent cx="1952625" cy="466725"/>
                <wp:effectExtent l="0" t="0" r="9525" b="9525"/>
                <wp:wrapSquare wrapText="bothSides"/>
                <wp:docPr id="17" name="Text Box 17"/>
                <wp:cNvGraphicFramePr/>
                <a:graphic xmlns:a="http://schemas.openxmlformats.org/drawingml/2006/main">
                  <a:graphicData uri="http://schemas.microsoft.com/office/word/2010/wordprocessingShape">
                    <wps:wsp>
                      <wps:cNvSpPr txBox="1"/>
                      <wps:spPr>
                        <a:xfrm>
                          <a:off x="0" y="0"/>
                          <a:ext cx="1952625" cy="466725"/>
                        </a:xfrm>
                        <a:prstGeom prst="rect">
                          <a:avLst/>
                        </a:prstGeom>
                        <a:solidFill>
                          <a:prstClr val="white"/>
                        </a:solidFill>
                        <a:ln>
                          <a:noFill/>
                        </a:ln>
                        <a:effectLst/>
                      </wps:spPr>
                      <wps:txbx>
                        <w:txbxContent>
                          <w:p w:rsidR="00F75EED" w:rsidRPr="00461E1E" w:rsidRDefault="00F75EED" w:rsidP="0069318A">
                            <w:pPr>
                              <w:pStyle w:val="Caption"/>
                              <w:rPr>
                                <w:szCs w:val="20"/>
                              </w:rPr>
                            </w:pPr>
                            <w:r>
                              <w:t xml:space="preserve">Taulukko </w:t>
                            </w:r>
                            <w:r w:rsidR="00AA1EE9">
                              <w:fldChar w:fldCharType="begin"/>
                            </w:r>
                            <w:r w:rsidR="00AA1EE9">
                              <w:instrText xml:space="preserve"> SEQ Taulukko \* ARABIC </w:instrText>
                            </w:r>
                            <w:r w:rsidR="00AA1EE9">
                              <w:fldChar w:fldCharType="separate"/>
                            </w:r>
                            <w:r>
                              <w:rPr>
                                <w:noProof/>
                              </w:rPr>
                              <w:t>3</w:t>
                            </w:r>
                            <w:r w:rsidR="00AA1EE9">
                              <w:rPr>
                                <w:noProof/>
                              </w:rPr>
                              <w:fldChar w:fldCharType="end"/>
                            </w:r>
                            <w:r>
                              <w:t xml:space="preserve">: Strateginen ohjaus </w:t>
                            </w:r>
                            <w:proofErr w:type="gramStart"/>
                            <w:r>
                              <w:t>–osion</w:t>
                            </w:r>
                            <w:proofErr w:type="gramEnd"/>
                            <w:r>
                              <w:t xml:space="preserve"> pisteytys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51593A" id="Text Box 17" o:spid="_x0000_s1052" type="#_x0000_t202" style="position:absolute;left:0;text-align:left;margin-left:0;margin-top:63.15pt;width:153.75pt;height:36.75pt;z-index:251748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" stroked="f">
                <v:textbox inset="0,0,0,0">
                  <w:txbxContent>
                    <w:p w:rsidR="00F75EED" w:rsidRPr="00461E1E" w:rsidRDefault="00F75EED" w:rsidP="0069318A">
                      <w:pPr>
                        <w:pStyle w:val="Caption"/>
                        <w:rPr>
                          <w:szCs w:val="20"/>
                        </w:rPr>
                      </w:pPr>
                      <w:r>
                        <w:t xml:space="preserve">Taulukko </w:t>
                      </w:r>
                      <w:r w:rsidR="00AA1EE9">
                        <w:fldChar w:fldCharType="begin"/>
                      </w:r>
                      <w:r w:rsidR="00AA1EE9">
                        <w:instrText xml:space="preserve"> SEQ Taulukko \* ARABIC </w:instrText>
                      </w:r>
                      <w:r w:rsidR="00AA1EE9">
                        <w:fldChar w:fldCharType="separate"/>
                      </w:r>
                      <w:r>
                        <w:rPr>
                          <w:noProof/>
                        </w:rPr>
                        <w:t>3</w:t>
                      </w:r>
                      <w:r w:rsidR="00AA1EE9">
                        <w:rPr>
                          <w:noProof/>
                        </w:rPr>
                        <w:fldChar w:fldCharType="end"/>
                      </w:r>
                      <w:r>
                        <w:t xml:space="preserve">: Strateginen ohjaus </w:t>
                      </w:r>
                      <w:proofErr w:type="gramStart"/>
                      <w:r>
                        <w:t>–osion</w:t>
                      </w:r>
                      <w:proofErr w:type="gramEnd"/>
                      <w:r>
                        <w:t xml:space="preserve"> pisteytys</w:t>
                      </w:r>
                    </w:p>
                  </w:txbxContent>
                </v:textbox>
                <w10:wrap type="square" anchorx="margin"/>
              </v:shape>
            </w:pict>
          </mc:Fallback>
        </mc:AlternateContent>
      </w:r>
      <w:r w:rsidR="002A11BB">
        <w:t>Tutkimuslaitokset ovat strategisessa ohjauksessaan ottaneet kuitenkin hyvin huomioon niin paikallisen, kansallisen kuin kansainvälisenkin yhteistyön. Tälle organisaation toimintaan sekä tutkimukseen kohdistuvalle yhteistyölle on myös asetettu lukuisia kehityskohteita tai päämääriä. Strategioissa nimetyt yhteistyökumppanit ovat useimmiten tutkimuslaitoksen edustaman alan EU-verkostojen toimijoita. Myös alueellinen vaikuttaminen ja yhteistyömahdollisuudet nimetään useimmissa strategioissa.</w:t>
      </w:r>
    </w:p>
    <w:p w:rsidR="000A0A24" w:rsidRDefault="000A0A24" w:rsidP="002921B3">
      <w:pPr>
        <w:jc w:val="both"/>
      </w:pPr>
    </w:p>
    <w:p w:rsidR="000A0A24" w:rsidRDefault="000A0A24" w:rsidP="002921B3">
      <w:pPr>
        <w:jc w:val="both"/>
      </w:pPr>
      <w:r>
        <w:t>Strategioissa ei oteta kantaa organisaatioiden tutkimusprosessien tai niiden tulosten avoimuuteen. Myöskään avoimuuden osaamisen vahvistamisesta ei ole juurikaan mainintoja.</w:t>
      </w:r>
    </w:p>
    <w:p w:rsidR="002A11BB" w:rsidRDefault="002A11BB" w:rsidP="002921B3">
      <w:pPr>
        <w:jc w:val="both"/>
      </w:pPr>
    </w:p>
    <w:p w:rsidR="00776C3B" w:rsidRDefault="000A0A24" w:rsidP="00F871D8">
      <w:pPr>
        <w:jc w:val="both"/>
      </w:pPr>
      <w:r>
        <w:t>Pääsääntöisesti strategiat ovat helposti saatavilla kunkin organisaation verkkosivuilta, mutta muutamissa tapauksissa varsinaista ladattavaa dokumenttia ei ollut saatavilla. Näissä tapauksissa strategia on usein varsin lyhyt, esitellen vain organisaation visioita tai tavoitteita. Strategiat löytyvät jossain muodossa jokaisen tutkimuslaitoksen julkisilta verkkosivuilta.</w:t>
      </w:r>
    </w:p>
    <w:p w:rsidR="008A1934" w:rsidRDefault="008A1934" w:rsidP="00F871D8">
      <w:pPr>
        <w:jc w:val="both"/>
      </w:pPr>
    </w:p>
    <w:p w:rsidR="008A1934" w:rsidRDefault="008A1934" w:rsidP="00F871D8">
      <w:pPr>
        <w:jc w:val="both"/>
      </w:pPr>
      <w:r>
        <w:t>Taulukossa 3 on esitetty tämän osion pisteytys tutkimuslaitoksittain. Kaikkien osioiden pisteytyksien perusteella tutkimuslaitokset on asetettu alustavasti avoimuuden kypsyystasoille.</w:t>
      </w:r>
    </w:p>
    <w:p w:rsidR="0086279C" w:rsidRDefault="0086279C" w:rsidP="00F871D8">
      <w:pPr>
        <w:jc w:val="both"/>
      </w:pPr>
      <w:r>
        <w:br w:type="page"/>
      </w:r>
    </w:p>
    <w:p w:rsidR="000E22B4" w:rsidRDefault="0094551B" w:rsidP="000E22B4">
      <w:pPr>
        <w:pStyle w:val="Heading2"/>
        <w:numPr>
          <w:ilvl w:val="1"/>
          <w:numId w:val="29"/>
        </w:numPr>
      </w:pPr>
      <w:bookmarkStart w:id="7" w:name="_Toc421003500"/>
      <w:r w:rsidRPr="00D82EFC">
        <w:lastRenderedPageBreak/>
        <w:t>Politiikat ja periaatteet</w:t>
      </w:r>
      <w:r w:rsidR="00A86FD2">
        <w:t xml:space="preserve"> -osio</w:t>
      </w:r>
      <w:bookmarkEnd w:id="7"/>
    </w:p>
    <w:p w:rsidR="000A0A24" w:rsidRDefault="00E00B1C" w:rsidP="00FD2DC0">
      <w:pPr>
        <w:jc w:val="both"/>
      </w:pPr>
      <w:r>
        <w:rPr>
          <w:noProof/>
          <w:lang w:eastAsia="fi-FI"/>
        </w:rPr>
        <mc:AlternateContent>
          <mc:Choice Requires="wps">
            <w:drawing>
              <wp:anchor distT="0" distB="0" distL="114300" distR="114300" simplePos="0" relativeHeight="251714560" behindDoc="0" locked="0" layoutInCell="1" allowOverlap="1" wp14:anchorId="53ACAF47" wp14:editId="22CD2A8F">
                <wp:simplePos x="0" y="0"/>
                <wp:positionH relativeFrom="margin">
                  <wp:align>right</wp:align>
                </wp:positionH>
                <wp:positionV relativeFrom="paragraph">
                  <wp:posOffset>3132455</wp:posOffset>
                </wp:positionV>
                <wp:extent cx="6019800" cy="161925"/>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a:off x="0" y="0"/>
                          <a:ext cx="6019800" cy="161925"/>
                        </a:xfrm>
                        <a:prstGeom prst="rect">
                          <a:avLst/>
                        </a:prstGeom>
                        <a:solidFill>
                          <a:prstClr val="white"/>
                        </a:solidFill>
                        <a:ln>
                          <a:noFill/>
                        </a:ln>
                        <a:effectLst/>
                      </wps:spPr>
                      <wps:txbx>
                        <w:txbxContent>
                          <w:p w:rsidR="00F75EED" w:rsidRPr="001315E5" w:rsidRDefault="00F75EED" w:rsidP="00A86FD2">
                            <w:pPr>
                              <w:pStyle w:val="Caption"/>
                              <w:rPr>
                                <w:noProof/>
                                <w:szCs w:val="20"/>
                              </w:rPr>
                            </w:pPr>
                            <w:r>
                              <w:t xml:space="preserve">Taulukko </w:t>
                            </w:r>
                            <w:r w:rsidR="00AA1EE9">
                              <w:fldChar w:fldCharType="begin"/>
                            </w:r>
                            <w:r w:rsidR="00AA1EE9">
                              <w:instrText xml:space="preserve"> SEQ Taulukko \* ARABIC </w:instrText>
                            </w:r>
                            <w:r w:rsidR="00AA1EE9">
                              <w:fldChar w:fldCharType="separate"/>
                            </w:r>
                            <w:r>
                              <w:rPr>
                                <w:noProof/>
                              </w:rPr>
                              <w:t>4</w:t>
                            </w:r>
                            <w:r w:rsidR="00AA1EE9">
                              <w:rPr>
                                <w:noProof/>
                              </w:rPr>
                              <w:fldChar w:fldCharType="end"/>
                            </w:r>
                            <w:r>
                              <w:t>: Politiikat ja periaatteet -osion kriteerit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CAF47" id="Text Box 14" o:spid="_x0000_s1053" type="#_x0000_t202" style="position:absolute;left:0;text-align:left;margin-left:422.8pt;margin-top:246.65pt;width:474pt;height:12.7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" stroked="f">
                <v:textbox inset="0,0,0,0">
                  <w:txbxContent>
                    <w:p w:rsidR="00F75EED" w:rsidRPr="001315E5" w:rsidRDefault="00F75EED" w:rsidP="00A86FD2">
                      <w:pPr>
                        <w:pStyle w:val="Caption"/>
                        <w:rPr>
                          <w:noProof/>
                          <w:szCs w:val="20"/>
                        </w:rPr>
                      </w:pPr>
                      <w:r>
                        <w:t xml:space="preserve">Taulukko </w:t>
                      </w:r>
                      <w:r w:rsidR="00AA1EE9">
                        <w:fldChar w:fldCharType="begin"/>
                      </w:r>
                      <w:r w:rsidR="00AA1EE9">
                        <w:instrText xml:space="preserve"> SEQ Taulukko \* ARABIC </w:instrText>
                      </w:r>
                      <w:r w:rsidR="00AA1EE9">
                        <w:fldChar w:fldCharType="separate"/>
                      </w:r>
                      <w:r>
                        <w:rPr>
                          <w:noProof/>
                        </w:rPr>
                        <w:t>4</w:t>
                      </w:r>
                      <w:r w:rsidR="00AA1EE9">
                        <w:rPr>
                          <w:noProof/>
                        </w:rPr>
                        <w:fldChar w:fldCharType="end"/>
                      </w:r>
                      <w:r>
                        <w:t>: Politiikat ja periaatteet -osion kriteerit</w:t>
                      </w:r>
                    </w:p>
                  </w:txbxContent>
                </v:textbox>
                <w10:wrap type="square" anchorx="margin"/>
              </v:shape>
            </w:pict>
          </mc:Fallback>
        </mc:AlternateContent>
      </w:r>
      <w:r>
        <w:rPr>
          <w:noProof/>
          <w:lang w:eastAsia="fi-FI"/>
        </w:rPr>
        <mc:AlternateContent>
          <mc:Choice Requires="wps">
            <w:drawing>
              <wp:anchor distT="45720" distB="45720" distL="114300" distR="114300" simplePos="0" relativeHeight="251661312" behindDoc="1" locked="0" layoutInCell="1" allowOverlap="1" wp14:anchorId="33E67BC7" wp14:editId="2C27543D">
                <wp:simplePos x="0" y="0"/>
                <wp:positionH relativeFrom="margin">
                  <wp:align>right</wp:align>
                </wp:positionH>
                <wp:positionV relativeFrom="page">
                  <wp:posOffset>2124075</wp:posOffset>
                </wp:positionV>
                <wp:extent cx="6010275" cy="18954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895475"/>
                        </a:xfrm>
                        <a:prstGeom prst="rect">
                          <a:avLst/>
                        </a:prstGeom>
                        <a:solidFill>
                          <a:schemeClr val="accent6">
                            <a:lumMod val="60000"/>
                            <a:lumOff val="40000"/>
                          </a:schemeClr>
                        </a:solidFill>
                        <a:ln>
                          <a:noFill/>
                          <a:headEnd/>
                          <a:tailEnd/>
                        </a:ln>
                      </wps:spPr>
                      <wps:style>
                        <a:lnRef idx="2">
                          <a:schemeClr val="accent6"/>
                        </a:lnRef>
                        <a:fillRef idx="1">
                          <a:schemeClr val="lt1"/>
                        </a:fillRef>
                        <a:effectRef idx="0">
                          <a:schemeClr val="accent6"/>
                        </a:effectRef>
                        <a:fontRef idx="minor">
                          <a:schemeClr val="dk1"/>
                        </a:fontRef>
                      </wps:style>
                      <wps:txbx>
                        <w:txbxContent>
                          <w:p w:rsidR="00F75EED" w:rsidRPr="003F0DC0" w:rsidRDefault="00F75EED" w:rsidP="003F0DC0">
                            <w:pPr>
                              <w:spacing w:after="160" w:line="259" w:lineRule="auto"/>
                              <w:rPr>
                                <w:b/>
                                <w:sz w:val="16"/>
                              </w:rPr>
                            </w:pPr>
                            <w:r>
                              <w:rPr>
                                <w:b/>
                                <w:sz w:val="16"/>
                              </w:rPr>
                              <w:t>Politiikat ja periaatteet</w:t>
                            </w:r>
                          </w:p>
                          <w:p w:rsidR="00F75EED" w:rsidRPr="00B914CF" w:rsidRDefault="00F75EED" w:rsidP="007414C8">
                            <w:pPr>
                              <w:pStyle w:val="ListParagraph"/>
                              <w:numPr>
                                <w:ilvl w:val="0"/>
                                <w:numId w:val="2"/>
                              </w:numPr>
                              <w:spacing w:after="160" w:line="259" w:lineRule="auto"/>
                              <w:rPr>
                                <w:b/>
                                <w:sz w:val="16"/>
                              </w:rPr>
                            </w:pPr>
                            <w:r w:rsidRPr="00B914CF">
                              <w:rPr>
                                <w:b/>
                                <w:sz w:val="16"/>
                              </w:rPr>
                              <w:t>Tieteellisen julkaisutoiminnan avoimuuden periaatteet</w:t>
                            </w:r>
                          </w:p>
                          <w:p w:rsidR="00F75EED" w:rsidRPr="00B914CF" w:rsidRDefault="00F75EED" w:rsidP="007414C8">
                            <w:pPr>
                              <w:pStyle w:val="ListParagraph"/>
                              <w:numPr>
                                <w:ilvl w:val="0"/>
                                <w:numId w:val="2"/>
                              </w:numPr>
                              <w:spacing w:after="160" w:line="259" w:lineRule="auto"/>
                              <w:rPr>
                                <w:b/>
                                <w:sz w:val="16"/>
                              </w:rPr>
                            </w:pPr>
                            <w:r w:rsidRPr="00B914CF">
                              <w:rPr>
                                <w:b/>
                                <w:sz w:val="16"/>
                              </w:rPr>
                              <w:t>Tieteellisen julkaisutoiminnan rinnakkaistallentaminen</w:t>
                            </w:r>
                          </w:p>
                          <w:p w:rsidR="00F75EED" w:rsidRPr="00B914CF" w:rsidRDefault="00F75EED" w:rsidP="007414C8">
                            <w:pPr>
                              <w:pStyle w:val="ListParagraph"/>
                              <w:numPr>
                                <w:ilvl w:val="0"/>
                                <w:numId w:val="2"/>
                              </w:numPr>
                              <w:spacing w:after="160" w:line="259" w:lineRule="auto"/>
                              <w:rPr>
                                <w:b/>
                                <w:sz w:val="16"/>
                              </w:rPr>
                            </w:pPr>
                            <w:r w:rsidRPr="00B914CF">
                              <w:rPr>
                                <w:b/>
                                <w:sz w:val="16"/>
                              </w:rPr>
                              <w:t>Tutkimuksen menetelmiin liittyvät avoimuuden periaatteet</w:t>
                            </w:r>
                          </w:p>
                          <w:p w:rsidR="00F75EED" w:rsidRPr="00B914CF" w:rsidRDefault="00F75EED" w:rsidP="007414C8">
                            <w:pPr>
                              <w:pStyle w:val="ListParagraph"/>
                              <w:numPr>
                                <w:ilvl w:val="0"/>
                                <w:numId w:val="2"/>
                              </w:numPr>
                              <w:spacing w:after="160" w:line="259" w:lineRule="auto"/>
                              <w:rPr>
                                <w:b/>
                                <w:sz w:val="16"/>
                              </w:rPr>
                            </w:pPr>
                            <w:r w:rsidRPr="00B914CF">
                              <w:rPr>
                                <w:b/>
                                <w:sz w:val="16"/>
                              </w:rPr>
                              <w:t>Tutkimusaineistojen sekä -datan saatavuuteen, käyt</w:t>
                            </w:r>
                            <w:r>
                              <w:rPr>
                                <w:b/>
                                <w:sz w:val="16"/>
                              </w:rPr>
                              <w:t xml:space="preserve">töön ja lisensointiin liittyvät </w:t>
                            </w:r>
                            <w:r w:rsidRPr="00B914CF">
                              <w:rPr>
                                <w:b/>
                                <w:sz w:val="16"/>
                              </w:rPr>
                              <w:t>avoimuuden periaatteet</w:t>
                            </w:r>
                          </w:p>
                          <w:p w:rsidR="00F75EED" w:rsidRPr="00B914CF" w:rsidRDefault="00F75EED" w:rsidP="007414C8">
                            <w:pPr>
                              <w:pStyle w:val="ListParagraph"/>
                              <w:numPr>
                                <w:ilvl w:val="0"/>
                                <w:numId w:val="2"/>
                              </w:numPr>
                              <w:spacing w:after="160" w:line="259" w:lineRule="auto"/>
                              <w:rPr>
                                <w:b/>
                                <w:sz w:val="16"/>
                              </w:rPr>
                            </w:pPr>
                            <w:r w:rsidRPr="00B914CF">
                              <w:rPr>
                                <w:b/>
                                <w:sz w:val="16"/>
                              </w:rPr>
                              <w:t>Palveluiden ja resurssien käyttöoikeudet ja avoimuuden periaatteet</w:t>
                            </w:r>
                          </w:p>
                          <w:p w:rsidR="00F75EED" w:rsidRPr="00B914CF" w:rsidRDefault="00F75EED" w:rsidP="007414C8">
                            <w:pPr>
                              <w:pStyle w:val="ListParagraph"/>
                              <w:numPr>
                                <w:ilvl w:val="0"/>
                                <w:numId w:val="2"/>
                              </w:numPr>
                              <w:spacing w:after="160" w:line="259" w:lineRule="auto"/>
                              <w:rPr>
                                <w:b/>
                                <w:sz w:val="16"/>
                              </w:rPr>
                            </w:pPr>
                            <w:r w:rsidRPr="00B914CF">
                              <w:rPr>
                                <w:b/>
                                <w:sz w:val="16"/>
                              </w:rPr>
                              <w:t>Kokonaisarkkitehtuurin ohjaavat avoimuuden periaatteet</w:t>
                            </w:r>
                          </w:p>
                          <w:p w:rsidR="00F75EED" w:rsidRPr="00B914CF" w:rsidRDefault="00F75EED" w:rsidP="007414C8">
                            <w:pPr>
                              <w:pStyle w:val="ListParagraph"/>
                              <w:numPr>
                                <w:ilvl w:val="0"/>
                                <w:numId w:val="2"/>
                              </w:numPr>
                              <w:spacing w:after="160" w:line="259" w:lineRule="auto"/>
                              <w:rPr>
                                <w:b/>
                                <w:sz w:val="16"/>
                              </w:rPr>
                            </w:pPr>
                            <w:r w:rsidRPr="00B914CF">
                              <w:rPr>
                                <w:b/>
                                <w:sz w:val="16"/>
                              </w:rPr>
                              <w:t>Organisaatioiden välisen yhteistyön avoimuuden periaatteet</w:t>
                            </w:r>
                          </w:p>
                          <w:p w:rsidR="00F75EED" w:rsidRPr="00B914CF" w:rsidRDefault="00F75EED" w:rsidP="007414C8">
                            <w:pPr>
                              <w:pStyle w:val="ListParagraph"/>
                              <w:numPr>
                                <w:ilvl w:val="0"/>
                                <w:numId w:val="2"/>
                              </w:numPr>
                              <w:spacing w:after="160" w:line="259" w:lineRule="auto"/>
                              <w:rPr>
                                <w:b/>
                                <w:sz w:val="16"/>
                              </w:rPr>
                            </w:pPr>
                            <w:r w:rsidRPr="00B914CF">
                              <w:rPr>
                                <w:b/>
                                <w:sz w:val="16"/>
                              </w:rPr>
                              <w:t>Sopimuksiin liittyvät avoimuuden periaatteet</w:t>
                            </w:r>
                          </w:p>
                          <w:p w:rsidR="00F75EED" w:rsidRDefault="00F75EED" w:rsidP="007414C8">
                            <w:pPr>
                              <w:pStyle w:val="ListParagraph"/>
                              <w:numPr>
                                <w:ilvl w:val="0"/>
                                <w:numId w:val="2"/>
                              </w:numPr>
                              <w:spacing w:after="160" w:line="259" w:lineRule="auto"/>
                              <w:rPr>
                                <w:b/>
                                <w:sz w:val="16"/>
                              </w:rPr>
                            </w:pPr>
                            <w:r w:rsidRPr="00B914CF">
                              <w:rPr>
                                <w:b/>
                                <w:sz w:val="16"/>
                              </w:rPr>
                              <w:t>Laatujärjestelmien ohjeet</w:t>
                            </w:r>
                          </w:p>
                          <w:p w:rsidR="00F75EED" w:rsidRPr="00F241CF" w:rsidRDefault="00F75EED" w:rsidP="00F241CF">
                            <w:pPr>
                              <w:spacing w:after="160" w:line="259" w:lineRule="auto"/>
                              <w:rPr>
                                <w:b/>
                                <w:sz w:val="16"/>
                              </w:rPr>
                            </w:pPr>
                            <w:r>
                              <w:rPr>
                                <w:b/>
                                <w:sz w:val="16"/>
                              </w:rPr>
                              <w:t>Kohtien pisteytys tarkemmin liitteessä 1</w:t>
                            </w:r>
                          </w:p>
                          <w:p w:rsidR="00F75EED" w:rsidRPr="003F0DC0" w:rsidRDefault="00F75EE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67BC7" id="_x0000_s1054" type="#_x0000_t202" style="position:absolute;left:0;text-align:left;margin-left:422.05pt;margin-top:167.25pt;width:473.25pt;height:149.2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" fillcolor="#c3dfb3 [1945]" stroked="f" strokeweight="2pt">
                <v:textbox>
                  <w:txbxContent>
                    <w:p w:rsidR="00F75EED" w:rsidRPr="003F0DC0" w:rsidRDefault="00F75EED" w:rsidP="003F0DC0">
                      <w:pPr>
                        <w:spacing w:after="160" w:line="259" w:lineRule="auto"/>
                        <w:rPr>
                          <w:b/>
                          <w:sz w:val="16"/>
                        </w:rPr>
                      </w:pPr>
                      <w:r>
                        <w:rPr>
                          <w:b/>
                          <w:sz w:val="16"/>
                        </w:rPr>
                        <w:t>Politiikat ja periaatteet</w:t>
                      </w:r>
                    </w:p>
                    <w:p w:rsidR="00F75EED" w:rsidRPr="00B914CF" w:rsidRDefault="00F75EED" w:rsidP="007414C8">
                      <w:pPr>
                        <w:pStyle w:val="ListParagraph"/>
                        <w:numPr>
                          <w:ilvl w:val="0"/>
                          <w:numId w:val="2"/>
                        </w:numPr>
                        <w:spacing w:after="160" w:line="259" w:lineRule="auto"/>
                        <w:rPr>
                          <w:b/>
                          <w:sz w:val="16"/>
                        </w:rPr>
                      </w:pPr>
                      <w:r w:rsidRPr="00B914CF">
                        <w:rPr>
                          <w:b/>
                          <w:sz w:val="16"/>
                        </w:rPr>
                        <w:t>Tieteellisen julkaisutoiminnan avoimuuden periaatteet</w:t>
                      </w:r>
                    </w:p>
                    <w:p w:rsidR="00F75EED" w:rsidRPr="00B914CF" w:rsidRDefault="00F75EED" w:rsidP="007414C8">
                      <w:pPr>
                        <w:pStyle w:val="ListParagraph"/>
                        <w:numPr>
                          <w:ilvl w:val="0"/>
                          <w:numId w:val="2"/>
                        </w:numPr>
                        <w:spacing w:after="160" w:line="259" w:lineRule="auto"/>
                        <w:rPr>
                          <w:b/>
                          <w:sz w:val="16"/>
                        </w:rPr>
                      </w:pPr>
                      <w:r w:rsidRPr="00B914CF">
                        <w:rPr>
                          <w:b/>
                          <w:sz w:val="16"/>
                        </w:rPr>
                        <w:t>Tieteellisen julkaisutoiminnan rinnakkaistallentaminen</w:t>
                      </w:r>
                    </w:p>
                    <w:p w:rsidR="00F75EED" w:rsidRPr="00B914CF" w:rsidRDefault="00F75EED" w:rsidP="007414C8">
                      <w:pPr>
                        <w:pStyle w:val="ListParagraph"/>
                        <w:numPr>
                          <w:ilvl w:val="0"/>
                          <w:numId w:val="2"/>
                        </w:numPr>
                        <w:spacing w:after="160" w:line="259" w:lineRule="auto"/>
                        <w:rPr>
                          <w:b/>
                          <w:sz w:val="16"/>
                        </w:rPr>
                      </w:pPr>
                      <w:r w:rsidRPr="00B914CF">
                        <w:rPr>
                          <w:b/>
                          <w:sz w:val="16"/>
                        </w:rPr>
                        <w:t>Tutkimuksen menetelmiin liittyvät avoimuuden periaatteet</w:t>
                      </w:r>
                    </w:p>
                    <w:p w:rsidR="00F75EED" w:rsidRPr="00B914CF" w:rsidRDefault="00F75EED" w:rsidP="007414C8">
                      <w:pPr>
                        <w:pStyle w:val="ListParagraph"/>
                        <w:numPr>
                          <w:ilvl w:val="0"/>
                          <w:numId w:val="2"/>
                        </w:numPr>
                        <w:spacing w:after="160" w:line="259" w:lineRule="auto"/>
                        <w:rPr>
                          <w:b/>
                          <w:sz w:val="16"/>
                        </w:rPr>
                      </w:pPr>
                      <w:r w:rsidRPr="00B914CF">
                        <w:rPr>
                          <w:b/>
                          <w:sz w:val="16"/>
                        </w:rPr>
                        <w:t>Tutkimusaineistojen sekä -datan saatavuuteen, käyt</w:t>
                      </w:r>
                      <w:r>
                        <w:rPr>
                          <w:b/>
                          <w:sz w:val="16"/>
                        </w:rPr>
                        <w:t xml:space="preserve">töön ja lisensointiin liittyvät </w:t>
                      </w:r>
                      <w:r w:rsidRPr="00B914CF">
                        <w:rPr>
                          <w:b/>
                          <w:sz w:val="16"/>
                        </w:rPr>
                        <w:t>avoimuuden periaatteet</w:t>
                      </w:r>
                    </w:p>
                    <w:p w:rsidR="00F75EED" w:rsidRPr="00B914CF" w:rsidRDefault="00F75EED" w:rsidP="007414C8">
                      <w:pPr>
                        <w:pStyle w:val="ListParagraph"/>
                        <w:numPr>
                          <w:ilvl w:val="0"/>
                          <w:numId w:val="2"/>
                        </w:numPr>
                        <w:spacing w:after="160" w:line="259" w:lineRule="auto"/>
                        <w:rPr>
                          <w:b/>
                          <w:sz w:val="16"/>
                        </w:rPr>
                      </w:pPr>
                      <w:r w:rsidRPr="00B914CF">
                        <w:rPr>
                          <w:b/>
                          <w:sz w:val="16"/>
                        </w:rPr>
                        <w:t>Palveluiden ja resurssien käyttöoikeudet ja avoimuuden periaatteet</w:t>
                      </w:r>
                    </w:p>
                    <w:p w:rsidR="00F75EED" w:rsidRPr="00B914CF" w:rsidRDefault="00F75EED" w:rsidP="007414C8">
                      <w:pPr>
                        <w:pStyle w:val="ListParagraph"/>
                        <w:numPr>
                          <w:ilvl w:val="0"/>
                          <w:numId w:val="2"/>
                        </w:numPr>
                        <w:spacing w:after="160" w:line="259" w:lineRule="auto"/>
                        <w:rPr>
                          <w:b/>
                          <w:sz w:val="16"/>
                        </w:rPr>
                      </w:pPr>
                      <w:r w:rsidRPr="00B914CF">
                        <w:rPr>
                          <w:b/>
                          <w:sz w:val="16"/>
                        </w:rPr>
                        <w:t>Kokonaisarkkitehtuurin ohjaavat avoimuuden periaatteet</w:t>
                      </w:r>
                    </w:p>
                    <w:p w:rsidR="00F75EED" w:rsidRPr="00B914CF" w:rsidRDefault="00F75EED" w:rsidP="007414C8">
                      <w:pPr>
                        <w:pStyle w:val="ListParagraph"/>
                        <w:numPr>
                          <w:ilvl w:val="0"/>
                          <w:numId w:val="2"/>
                        </w:numPr>
                        <w:spacing w:after="160" w:line="259" w:lineRule="auto"/>
                        <w:rPr>
                          <w:b/>
                          <w:sz w:val="16"/>
                        </w:rPr>
                      </w:pPr>
                      <w:r w:rsidRPr="00B914CF">
                        <w:rPr>
                          <w:b/>
                          <w:sz w:val="16"/>
                        </w:rPr>
                        <w:t>Organisaatioiden välisen yhteistyön avoimuuden periaatteet</w:t>
                      </w:r>
                    </w:p>
                    <w:p w:rsidR="00F75EED" w:rsidRPr="00B914CF" w:rsidRDefault="00F75EED" w:rsidP="007414C8">
                      <w:pPr>
                        <w:pStyle w:val="ListParagraph"/>
                        <w:numPr>
                          <w:ilvl w:val="0"/>
                          <w:numId w:val="2"/>
                        </w:numPr>
                        <w:spacing w:after="160" w:line="259" w:lineRule="auto"/>
                        <w:rPr>
                          <w:b/>
                          <w:sz w:val="16"/>
                        </w:rPr>
                      </w:pPr>
                      <w:r w:rsidRPr="00B914CF">
                        <w:rPr>
                          <w:b/>
                          <w:sz w:val="16"/>
                        </w:rPr>
                        <w:t>Sopimuksiin liittyvät avoimuuden periaatteet</w:t>
                      </w:r>
                    </w:p>
                    <w:p w:rsidR="00F75EED" w:rsidRDefault="00F75EED" w:rsidP="007414C8">
                      <w:pPr>
                        <w:pStyle w:val="ListParagraph"/>
                        <w:numPr>
                          <w:ilvl w:val="0"/>
                          <w:numId w:val="2"/>
                        </w:numPr>
                        <w:spacing w:after="160" w:line="259" w:lineRule="auto"/>
                        <w:rPr>
                          <w:b/>
                          <w:sz w:val="16"/>
                        </w:rPr>
                      </w:pPr>
                      <w:r w:rsidRPr="00B914CF">
                        <w:rPr>
                          <w:b/>
                          <w:sz w:val="16"/>
                        </w:rPr>
                        <w:t>Laatujärjestelmien ohjeet</w:t>
                      </w:r>
                    </w:p>
                    <w:p w:rsidR="00F75EED" w:rsidRPr="00F241CF" w:rsidRDefault="00F75EED" w:rsidP="00F241CF">
                      <w:pPr>
                        <w:spacing w:after="160" w:line="259" w:lineRule="auto"/>
                        <w:rPr>
                          <w:b/>
                          <w:sz w:val="16"/>
                        </w:rPr>
                      </w:pPr>
                      <w:r>
                        <w:rPr>
                          <w:b/>
                          <w:sz w:val="16"/>
                        </w:rPr>
                        <w:t>Kohtien pisteytys tarkemmin liitteessä 1</w:t>
                      </w:r>
                    </w:p>
                    <w:p w:rsidR="00F75EED" w:rsidRPr="003F0DC0" w:rsidRDefault="00F75EED">
                      <w:pPr>
                        <w:rPr>
                          <w:lang w:val="en-US"/>
                        </w:rPr>
                      </w:pPr>
                    </w:p>
                  </w:txbxContent>
                </v:textbox>
                <w10:wrap type="square" anchorx="margin" anchory="page"/>
              </v:shape>
            </w:pict>
          </mc:Fallback>
        </mc:AlternateContent>
      </w:r>
      <w:r w:rsidR="00D82EFC">
        <w:t>Strategia</w:t>
      </w:r>
      <w:r w:rsidR="002921B3">
        <w:t xml:space="preserve"> </w:t>
      </w:r>
      <w:r w:rsidR="00D82EFC">
        <w:t xml:space="preserve">viedään organisaatioissa käytäntöön laatimalla ja ottamalla käyttöön </w:t>
      </w:r>
      <w:r w:rsidR="002921B3">
        <w:t xml:space="preserve">avoimuuteen kannustavia ja tähtääviä politiikkoja ja periaatteita. Näihin lukeutuvat esimerkiksi kattavan datapolitiikan ja julkaisupolitiikan laatiminen, tukipalveluiden selkeiden käyttöohjeiden laatiminen sekä organisaation laatujärjestelmiin liittyvän avoimuuden kuvaaminen. </w:t>
      </w:r>
      <w:r w:rsidR="00B06D0D">
        <w:t>P</w:t>
      </w:r>
      <w:r w:rsidR="002921B3">
        <w:t>olitiikat ja periaatteet kuvaavat avoimuuden osana organisaation toimintaa, auttavat toimijoita omaksumaan avoimuuden ja näin edesauttavat avoimen toimintakulttuurin kehittymistä.</w:t>
      </w:r>
      <w:r w:rsidR="004B2330">
        <w:t xml:space="preserve"> </w:t>
      </w:r>
      <w:r w:rsidR="00D82EFC">
        <w:t>Taulukossa</w:t>
      </w:r>
      <w:r w:rsidR="00C07FFA">
        <w:t xml:space="preserve"> 4</w:t>
      </w:r>
      <w:r w:rsidR="00D82EFC">
        <w:t xml:space="preserve"> kuvataan tässä</w:t>
      </w:r>
      <w:r w:rsidR="00A86FD2">
        <w:t xml:space="preserve"> osiossa huomioidut</w:t>
      </w:r>
      <w:r w:rsidR="008565F4">
        <w:t xml:space="preserve"> kriteerit</w:t>
      </w:r>
      <w:r w:rsidR="00A86FD2">
        <w:t>.</w:t>
      </w:r>
    </w:p>
    <w:p w:rsidR="006B6F0B" w:rsidRDefault="006B6F0B" w:rsidP="00FD2DC0">
      <w:pPr>
        <w:jc w:val="both"/>
      </w:pPr>
    </w:p>
    <w:p w:rsidR="0086279C" w:rsidRDefault="006B6F0B" w:rsidP="00FD2DC0">
      <w:pPr>
        <w:jc w:val="both"/>
      </w:pPr>
      <w:r w:rsidRPr="006B6F0B">
        <w:drawing>
          <wp:anchor distT="0" distB="0" distL="114300" distR="114300" simplePos="0" relativeHeight="251760640" behindDoc="0" locked="0" layoutInCell="1" allowOverlap="1" wp14:anchorId="37AB26E4" wp14:editId="3BFFD8F6">
            <wp:simplePos x="0" y="0"/>
            <wp:positionH relativeFrom="margin">
              <wp:align>left</wp:align>
            </wp:positionH>
            <wp:positionV relativeFrom="paragraph">
              <wp:posOffset>10160</wp:posOffset>
            </wp:positionV>
            <wp:extent cx="2533650" cy="20669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3365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A3" w:rsidRPr="000A0A24">
        <w:t>Selvityksessä käytettiin kunkin organisaation ulkoisilta verkkosivuilta löytyviä dokumentteja ja sivuja, joilla oli selvitetty organisaation tasolla laadittu politiikkoj</w:t>
      </w:r>
      <w:r w:rsidR="00406A76" w:rsidRPr="000A0A24">
        <w:t>a tai periaatteita. Nämä saatta</w:t>
      </w:r>
      <w:r w:rsidR="00244DA3" w:rsidRPr="000A0A24">
        <w:t>vat olla joko selkeitä ilmauksia esimerkiksi julkaisupolitiikkojen suhteen tai laajempia, koko organisaation laatujärjestelmää koskevia asiakirjoja.</w:t>
      </w:r>
    </w:p>
    <w:p w:rsidR="000A0A24" w:rsidRDefault="000A0A24" w:rsidP="00FD2DC0">
      <w:pPr>
        <w:jc w:val="both"/>
      </w:pPr>
    </w:p>
    <w:p w:rsidR="000A0A24" w:rsidRDefault="0069318A" w:rsidP="00FD2DC0">
      <w:pPr>
        <w:jc w:val="both"/>
      </w:pPr>
      <w:r>
        <w:rPr>
          <w:noProof/>
          <w:lang w:eastAsia="fi-FI"/>
        </w:rPr>
        <mc:AlternateContent>
          <mc:Choice Requires="wps">
            <w:drawing>
              <wp:anchor distT="0" distB="0" distL="114300" distR="114300" simplePos="0" relativeHeight="251750400" behindDoc="0" locked="0" layoutInCell="1" allowOverlap="1" wp14:anchorId="221A0ABF" wp14:editId="5C1AFCBB">
                <wp:simplePos x="0" y="0"/>
                <wp:positionH relativeFrom="margin">
                  <wp:align>left</wp:align>
                </wp:positionH>
                <wp:positionV relativeFrom="paragraph">
                  <wp:posOffset>801370</wp:posOffset>
                </wp:positionV>
                <wp:extent cx="2533650" cy="43815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2533650" cy="438150"/>
                        </a:xfrm>
                        <a:prstGeom prst="rect">
                          <a:avLst/>
                        </a:prstGeom>
                        <a:solidFill>
                          <a:prstClr val="white"/>
                        </a:solidFill>
                        <a:ln>
                          <a:noFill/>
                        </a:ln>
                        <a:effectLst/>
                      </wps:spPr>
                      <wps:txbx>
                        <w:txbxContent>
                          <w:p w:rsidR="00F75EED" w:rsidRPr="00AA3FEB" w:rsidRDefault="00F75EED" w:rsidP="0069318A">
                            <w:pPr>
                              <w:pStyle w:val="Caption"/>
                              <w:rPr>
                                <w:szCs w:val="20"/>
                              </w:rPr>
                            </w:pPr>
                            <w:r>
                              <w:t xml:space="preserve">Taulukko </w:t>
                            </w:r>
                            <w:r w:rsidR="00AA1EE9">
                              <w:fldChar w:fldCharType="begin"/>
                            </w:r>
                            <w:r w:rsidR="00AA1EE9">
                              <w:instrText xml:space="preserve"> SEQ Taulukko \* ARABIC </w:instrText>
                            </w:r>
                            <w:r w:rsidR="00AA1EE9">
                              <w:fldChar w:fldCharType="separate"/>
                            </w:r>
                            <w:r>
                              <w:rPr>
                                <w:noProof/>
                              </w:rPr>
                              <w:t>5</w:t>
                            </w:r>
                            <w:r w:rsidR="00AA1EE9">
                              <w:rPr>
                                <w:noProof/>
                              </w:rPr>
                              <w:fldChar w:fldCharType="end"/>
                            </w:r>
                            <w:r>
                              <w:t xml:space="preserve">: Politiikat ja periaatteet </w:t>
                            </w:r>
                            <w:proofErr w:type="gramStart"/>
                            <w:r>
                              <w:t>–osion</w:t>
                            </w:r>
                            <w:proofErr w:type="gramEnd"/>
                            <w:r>
                              <w:t xml:space="preserve"> pisteytys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A0ABF" id="Text Box 42" o:spid="_x0000_s1055" type="#_x0000_t202" style="position:absolute;left:0;text-align:left;margin-left:0;margin-top:63.1pt;width:199.5pt;height:34.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" stroked="f">
                <v:textbox inset="0,0,0,0">
                  <w:txbxContent>
                    <w:p w:rsidR="00F75EED" w:rsidRPr="00AA3FEB" w:rsidRDefault="00F75EED" w:rsidP="0069318A">
                      <w:pPr>
                        <w:pStyle w:val="Caption"/>
                        <w:rPr>
                          <w:szCs w:val="20"/>
                        </w:rPr>
                      </w:pPr>
                      <w:r>
                        <w:t xml:space="preserve">Taulukko </w:t>
                      </w:r>
                      <w:r w:rsidR="00AA1EE9">
                        <w:fldChar w:fldCharType="begin"/>
                      </w:r>
                      <w:r w:rsidR="00AA1EE9">
                        <w:instrText xml:space="preserve"> SEQ Taulukko \* ARABIC </w:instrText>
                      </w:r>
                      <w:r w:rsidR="00AA1EE9">
                        <w:fldChar w:fldCharType="separate"/>
                      </w:r>
                      <w:r>
                        <w:rPr>
                          <w:noProof/>
                        </w:rPr>
                        <w:t>5</w:t>
                      </w:r>
                      <w:r w:rsidR="00AA1EE9">
                        <w:rPr>
                          <w:noProof/>
                        </w:rPr>
                        <w:fldChar w:fldCharType="end"/>
                      </w:r>
                      <w:r>
                        <w:t xml:space="preserve">: Politiikat ja periaatteet </w:t>
                      </w:r>
                      <w:proofErr w:type="gramStart"/>
                      <w:r>
                        <w:t>–osion</w:t>
                      </w:r>
                      <w:proofErr w:type="gramEnd"/>
                      <w:r>
                        <w:t xml:space="preserve"> pisteytys</w:t>
                      </w:r>
                    </w:p>
                  </w:txbxContent>
                </v:textbox>
                <w10:wrap type="square" anchorx="margin"/>
              </v:shape>
            </w:pict>
          </mc:Fallback>
        </mc:AlternateContent>
      </w:r>
      <w:r w:rsidR="000A0A24">
        <w:t>Vain muutamissa tutkimuslaitoksissa oli julkisesti saatavilla olevissa dokumenteissa kannustettu avoimeen tieteelliseen julkaisutoimintaan tai asetettu poliitikkoja ja periaatteita avoimen toimintakulttuurin edistämiseksi. Huomattavassa määrässä tutkimuslaitoksia ei ole lainkaan julkisesti asetettu periaatteita koskien esimerkiksi organisaation julkaisupolitiikkaa tai tutkimusaineistojen avoimuutta.</w:t>
      </w:r>
    </w:p>
    <w:p w:rsidR="000A0A24" w:rsidRDefault="000A0A24" w:rsidP="00FD2DC0">
      <w:pPr>
        <w:jc w:val="both"/>
      </w:pPr>
    </w:p>
    <w:p w:rsidR="009D34B7" w:rsidRDefault="000A0A24" w:rsidP="00FD2DC0">
      <w:pPr>
        <w:jc w:val="both"/>
      </w:pPr>
      <w:r>
        <w:t>Hieman alle puolessa tutkimuslaitoksista oli saatavilla organisaation laatujärjestelmiä kuvaavia dokumentteja tai näihin liittyviä käsikirjoja tai muita ohjeistuksia.</w:t>
      </w:r>
      <w:r w:rsidR="00A67767">
        <w:t xml:space="preserve"> Tutkimuslaitosten julkisilta verkkosivuilta puuttuivat täysin esimerkiksi organisaation tutkimuksen menetelmien avoimuuteen, tutkimuslaitoksen palveluihin ja resursseihin sekä sopimuksiin liittyvät politiikat ja periaatteet.</w:t>
      </w:r>
    </w:p>
    <w:p w:rsidR="00B41593" w:rsidRDefault="00B41593" w:rsidP="00B41593">
      <w:pPr>
        <w:jc w:val="both"/>
        <w:rPr>
          <w:color w:val="FF0000"/>
        </w:rPr>
      </w:pPr>
    </w:p>
    <w:p w:rsidR="008A1934" w:rsidRPr="00842D70" w:rsidRDefault="008A1934" w:rsidP="00B41593">
      <w:pPr>
        <w:jc w:val="both"/>
        <w:rPr>
          <w:color w:val="FF0000"/>
        </w:rPr>
      </w:pPr>
      <w:r>
        <w:t>Taulukossa 5 on esitetty tämän osion pisteytys tutkimuslaitoksittain. Kaikkien osioiden pisteytyksien perusteella tutkimuslaitokset on asetettu alustavasti avoimuuden kypsyystasoille.</w:t>
      </w:r>
    </w:p>
    <w:p w:rsidR="0086279C" w:rsidRDefault="0086279C" w:rsidP="00F871D8">
      <w:pPr>
        <w:jc w:val="both"/>
      </w:pPr>
      <w:r>
        <w:br w:type="page"/>
      </w:r>
    </w:p>
    <w:p w:rsidR="00F859E8" w:rsidRPr="00F859E8" w:rsidRDefault="005B242D" w:rsidP="00F226E0">
      <w:pPr>
        <w:pStyle w:val="Heading2"/>
      </w:pPr>
      <w:bookmarkStart w:id="8" w:name="_Toc421003501"/>
      <w:r>
        <w:rPr>
          <w:rStyle w:val="IntenseReference"/>
          <w:b/>
          <w:bCs/>
          <w:smallCaps w:val="0"/>
          <w:color w:val="3C3C3B" w:themeColor="accent1"/>
          <w:spacing w:val="0"/>
          <w:u w:val="none"/>
        </w:rPr>
        <w:lastRenderedPageBreak/>
        <w:t xml:space="preserve">3.3 </w:t>
      </w:r>
      <w:r w:rsidR="00EF0D6E" w:rsidRPr="005B242D">
        <w:rPr>
          <w:rStyle w:val="IntenseReference"/>
          <w:b/>
          <w:bCs/>
          <w:smallCaps w:val="0"/>
          <w:color w:val="3C3C3B" w:themeColor="accent1"/>
          <w:spacing w:val="0"/>
          <w:u w:val="none"/>
        </w:rPr>
        <w:t>Avoimuuden tukeminen</w:t>
      </w:r>
      <w:r w:rsidR="008D59EB">
        <w:rPr>
          <w:rStyle w:val="IntenseReference"/>
          <w:b/>
          <w:bCs/>
          <w:smallCaps w:val="0"/>
          <w:color w:val="3C3C3B" w:themeColor="accent1"/>
          <w:spacing w:val="0"/>
          <w:u w:val="none"/>
        </w:rPr>
        <w:t xml:space="preserve"> -osio</w:t>
      </w:r>
      <w:bookmarkEnd w:id="8"/>
    </w:p>
    <w:p w:rsidR="005B242D" w:rsidRDefault="00F859E8" w:rsidP="00362DB6">
      <w:pPr>
        <w:jc w:val="both"/>
      </w:pPr>
      <w:r w:rsidRPr="00E00B1C">
        <w:t>Toimenpiteet</w:t>
      </w:r>
      <w:r w:rsidR="00027A97" w:rsidRPr="00E00B1C">
        <w:t xml:space="preserve"> ovat organisaatioissa toteutettavia konkreettisia toimia, joilla avoimuutta voidaan edistää ja siihen myös kannustaa. Tällaisia ovat muun muassa </w:t>
      </w:r>
      <w:r w:rsidR="00E00B1C">
        <w:t xml:space="preserve">aktiivinen toiminta omien aineistojen avaamisessa esimerkiksi aineistopalveluiden kautta tai avoimen rajapinnan toteuttamisessa. Metatietojen tuottaminen ja siihen kannustaminen koko organisaatiossa taas tukee avoimuutta mahdollistaen paremman yhteentoimivuuden muiden toimijoiden kanssa. </w:t>
      </w:r>
      <w:r w:rsidR="005B242D" w:rsidRPr="00E00B1C">
        <w:t>Taulukossa 6</w:t>
      </w:r>
      <w:r w:rsidR="00D82EFC" w:rsidRPr="00E00B1C">
        <w:t xml:space="preserve"> kuvataan tässä osiossa huomioidut</w:t>
      </w:r>
      <w:r w:rsidR="008565F4" w:rsidRPr="00E00B1C">
        <w:t xml:space="preserve"> kriteerit</w:t>
      </w:r>
      <w:r w:rsidR="00E00B1C">
        <w:t>.</w:t>
      </w:r>
    </w:p>
    <w:p w:rsidR="00E00B1C" w:rsidRDefault="00E00B1C" w:rsidP="00F859E8">
      <w:pPr>
        <w:jc w:val="both"/>
        <w:rPr>
          <w:color w:val="FF0000"/>
        </w:rPr>
      </w:pPr>
      <w:r>
        <w:rPr>
          <w:noProof/>
          <w:lang w:eastAsia="fi-FI"/>
        </w:rPr>
        <mc:AlternateContent>
          <mc:Choice Requires="wps">
            <w:drawing>
              <wp:anchor distT="0" distB="0" distL="114300" distR="114300" simplePos="0" relativeHeight="251718656" behindDoc="0" locked="0" layoutInCell="1" allowOverlap="1" wp14:anchorId="3A0C5AF9" wp14:editId="070AE059">
                <wp:simplePos x="0" y="0"/>
                <wp:positionH relativeFrom="margin">
                  <wp:align>right</wp:align>
                </wp:positionH>
                <wp:positionV relativeFrom="paragraph">
                  <wp:posOffset>1326515</wp:posOffset>
                </wp:positionV>
                <wp:extent cx="6018530" cy="171450"/>
                <wp:effectExtent l="0" t="0" r="1270" b="0"/>
                <wp:wrapSquare wrapText="bothSides"/>
                <wp:docPr id="40" name="Text Box 40"/>
                <wp:cNvGraphicFramePr/>
                <a:graphic xmlns:a="http://schemas.openxmlformats.org/drawingml/2006/main">
                  <a:graphicData uri="http://schemas.microsoft.com/office/word/2010/wordprocessingShape">
                    <wps:wsp>
                      <wps:cNvSpPr txBox="1"/>
                      <wps:spPr>
                        <a:xfrm>
                          <a:off x="0" y="0"/>
                          <a:ext cx="6018530" cy="171450"/>
                        </a:xfrm>
                        <a:prstGeom prst="rect">
                          <a:avLst/>
                        </a:prstGeom>
                        <a:solidFill>
                          <a:prstClr val="white"/>
                        </a:solidFill>
                        <a:ln>
                          <a:noFill/>
                        </a:ln>
                        <a:effectLst/>
                      </wps:spPr>
                      <wps:txbx>
                        <w:txbxContent>
                          <w:p w:rsidR="00F75EED" w:rsidRPr="00875053" w:rsidRDefault="00F75EED" w:rsidP="00362DB6">
                            <w:pPr>
                              <w:pStyle w:val="Caption"/>
                              <w:rPr>
                                <w:noProof/>
                                <w:szCs w:val="20"/>
                              </w:rPr>
                            </w:pPr>
                            <w:r>
                              <w:t xml:space="preserve">Taulukko </w:t>
                            </w:r>
                            <w:r w:rsidR="00AA1EE9">
                              <w:fldChar w:fldCharType="begin"/>
                            </w:r>
                            <w:r w:rsidR="00AA1EE9">
                              <w:instrText xml:space="preserve"> SEQ </w:instrText>
                            </w:r>
                            <w:r w:rsidR="00AA1EE9">
                              <w:instrText xml:space="preserve">Taulukko \* ARABIC </w:instrText>
                            </w:r>
                            <w:r w:rsidR="00AA1EE9">
                              <w:fldChar w:fldCharType="separate"/>
                            </w:r>
                            <w:r>
                              <w:rPr>
                                <w:noProof/>
                              </w:rPr>
                              <w:t>6</w:t>
                            </w:r>
                            <w:r w:rsidR="00AA1EE9">
                              <w:rPr>
                                <w:noProof/>
                              </w:rPr>
                              <w:fldChar w:fldCharType="end"/>
                            </w:r>
                            <w:r>
                              <w:t>: Avoimuuden tukeminen -osion kriteerit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5AF9" id="Text Box 40" o:spid="_x0000_s1056" type="#_x0000_t202" style="position:absolute;left:0;text-align:left;margin-left:422.7pt;margin-top:104.45pt;width:473.9pt;height:13.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" stroked="f">
                <v:textbox inset="0,0,0,0">
                  <w:txbxContent>
                    <w:p w:rsidR="00F75EED" w:rsidRPr="00875053" w:rsidRDefault="00F75EED" w:rsidP="00362DB6">
                      <w:pPr>
                        <w:pStyle w:val="Caption"/>
                        <w:rPr>
                          <w:noProof/>
                          <w:szCs w:val="20"/>
                        </w:rPr>
                      </w:pPr>
                      <w:r>
                        <w:t xml:space="preserve">Taulukko </w:t>
                      </w:r>
                      <w:r w:rsidR="00AA1EE9">
                        <w:fldChar w:fldCharType="begin"/>
                      </w:r>
                      <w:r w:rsidR="00AA1EE9">
                        <w:instrText xml:space="preserve"> SEQ </w:instrText>
                      </w:r>
                      <w:r w:rsidR="00AA1EE9">
                        <w:instrText xml:space="preserve">Taulukko \* ARABIC </w:instrText>
                      </w:r>
                      <w:r w:rsidR="00AA1EE9">
                        <w:fldChar w:fldCharType="separate"/>
                      </w:r>
                      <w:r>
                        <w:rPr>
                          <w:noProof/>
                        </w:rPr>
                        <w:t>6</w:t>
                      </w:r>
                      <w:r w:rsidR="00AA1EE9">
                        <w:rPr>
                          <w:noProof/>
                        </w:rPr>
                        <w:fldChar w:fldCharType="end"/>
                      </w:r>
                      <w:r>
                        <w:t>: Avoimuuden tukeminen -osion kriteerit</w:t>
                      </w:r>
                    </w:p>
                  </w:txbxContent>
                </v:textbox>
                <w10:wrap type="square" anchorx="margin"/>
              </v:shape>
            </w:pict>
          </mc:Fallback>
        </mc:AlternateContent>
      </w:r>
      <w:r>
        <w:rPr>
          <w:noProof/>
          <w:lang w:eastAsia="fi-FI"/>
        </w:rPr>
        <mc:AlternateContent>
          <mc:Choice Requires="wps">
            <w:drawing>
              <wp:anchor distT="0" distB="0" distL="114300" distR="114300" simplePos="0" relativeHeight="251691008" behindDoc="1" locked="0" layoutInCell="1" allowOverlap="1" wp14:anchorId="0AD5D5A1" wp14:editId="48712ED2">
                <wp:simplePos x="0" y="0"/>
                <wp:positionH relativeFrom="margin">
                  <wp:align>right</wp:align>
                </wp:positionH>
                <wp:positionV relativeFrom="paragraph">
                  <wp:posOffset>170180</wp:posOffset>
                </wp:positionV>
                <wp:extent cx="6009005" cy="115252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6009005" cy="1152525"/>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5EED" w:rsidRDefault="00F75EED" w:rsidP="00016D53">
                            <w:pPr>
                              <w:spacing w:after="160" w:line="259" w:lineRule="auto"/>
                              <w:rPr>
                                <w:b/>
                                <w:sz w:val="16"/>
                              </w:rPr>
                            </w:pPr>
                            <w:r>
                              <w:rPr>
                                <w:b/>
                                <w:sz w:val="16"/>
                              </w:rPr>
                              <w:t>Avoimuuden tukeminen</w:t>
                            </w:r>
                          </w:p>
                          <w:p w:rsidR="00F75EED" w:rsidRDefault="00416E55" w:rsidP="001B0EA7">
                            <w:pPr>
                              <w:pStyle w:val="ListParagraph"/>
                              <w:numPr>
                                <w:ilvl w:val="0"/>
                                <w:numId w:val="20"/>
                              </w:numPr>
                              <w:spacing w:after="160" w:line="259" w:lineRule="auto"/>
                              <w:rPr>
                                <w:b/>
                                <w:sz w:val="16"/>
                              </w:rPr>
                            </w:pPr>
                            <w:r>
                              <w:rPr>
                                <w:b/>
                                <w:sz w:val="16"/>
                              </w:rPr>
                              <w:t>Tutkimusten tulosten jatkokäyttö ja löydettävyys</w:t>
                            </w:r>
                          </w:p>
                          <w:p w:rsidR="00F75EED" w:rsidRDefault="00F75EED" w:rsidP="001B0EA7">
                            <w:pPr>
                              <w:pStyle w:val="ListParagraph"/>
                              <w:numPr>
                                <w:ilvl w:val="0"/>
                                <w:numId w:val="20"/>
                              </w:numPr>
                              <w:spacing w:after="160" w:line="259" w:lineRule="auto"/>
                              <w:rPr>
                                <w:b/>
                                <w:sz w:val="16"/>
                              </w:rPr>
                            </w:pPr>
                            <w:r>
                              <w:rPr>
                                <w:b/>
                                <w:sz w:val="16"/>
                              </w:rPr>
                              <w:t>Palvelut tutkimusaineistojen avaamiseen</w:t>
                            </w:r>
                          </w:p>
                          <w:p w:rsidR="00F75EED" w:rsidRDefault="00F75EED" w:rsidP="001B0EA7">
                            <w:pPr>
                              <w:pStyle w:val="ListParagraph"/>
                              <w:numPr>
                                <w:ilvl w:val="0"/>
                                <w:numId w:val="20"/>
                              </w:numPr>
                              <w:spacing w:after="160" w:line="259" w:lineRule="auto"/>
                              <w:rPr>
                                <w:b/>
                                <w:sz w:val="16"/>
                              </w:rPr>
                            </w:pPr>
                            <w:r>
                              <w:rPr>
                                <w:b/>
                                <w:sz w:val="16"/>
                              </w:rPr>
                              <w:t>Avoimen lähdekoodin, rajapintojen ja standardien hyödyntäminen</w:t>
                            </w:r>
                          </w:p>
                          <w:p w:rsidR="00F75EED" w:rsidRPr="00FC0CE4" w:rsidRDefault="00F75EED" w:rsidP="001B0EA7">
                            <w:pPr>
                              <w:pStyle w:val="ListParagraph"/>
                              <w:numPr>
                                <w:ilvl w:val="0"/>
                                <w:numId w:val="20"/>
                              </w:numPr>
                              <w:spacing w:after="160" w:line="259" w:lineRule="auto"/>
                              <w:rPr>
                                <w:b/>
                                <w:sz w:val="16"/>
                              </w:rPr>
                            </w:pPr>
                            <w:r>
                              <w:rPr>
                                <w:b/>
                                <w:sz w:val="16"/>
                              </w:rPr>
                              <w:t>Metatietojen tuottamiseen panostaminen</w:t>
                            </w:r>
                          </w:p>
                          <w:p w:rsidR="00F75EED" w:rsidRPr="00F241CF" w:rsidRDefault="00F75EED" w:rsidP="00016D53">
                            <w:pPr>
                              <w:spacing w:after="160" w:line="259" w:lineRule="auto"/>
                              <w:rPr>
                                <w:b/>
                                <w:sz w:val="16"/>
                              </w:rPr>
                            </w:pPr>
                            <w:r>
                              <w:rPr>
                                <w:b/>
                                <w:sz w:val="16"/>
                              </w:rPr>
                              <w:t>Kohtien pisteytys tarkemmin liitteessä 1</w:t>
                            </w:r>
                          </w:p>
                          <w:p w:rsidR="00F75EED" w:rsidRDefault="00F75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5D5A1" id="Text Box 1" o:spid="_x0000_s1057" type="#_x0000_t202" style="position:absolute;left:0;text-align:left;margin-left:421.95pt;margin-top:13.4pt;width:473.15pt;height:90.75pt;z-index:-25162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" fillcolor="#c3dfb3 [1945]" stroked="f" strokeweight=".5pt">
                <v:textbox>
                  <w:txbxContent>
                    <w:p w:rsidR="00F75EED" w:rsidRDefault="00F75EED" w:rsidP="00016D53">
                      <w:pPr>
                        <w:spacing w:after="160" w:line="259" w:lineRule="auto"/>
                        <w:rPr>
                          <w:b/>
                          <w:sz w:val="16"/>
                        </w:rPr>
                      </w:pPr>
                      <w:r>
                        <w:rPr>
                          <w:b/>
                          <w:sz w:val="16"/>
                        </w:rPr>
                        <w:t>Avoimuuden tukeminen</w:t>
                      </w:r>
                    </w:p>
                    <w:p w:rsidR="00F75EED" w:rsidRDefault="00416E55" w:rsidP="001B0EA7">
                      <w:pPr>
                        <w:pStyle w:val="ListParagraph"/>
                        <w:numPr>
                          <w:ilvl w:val="0"/>
                          <w:numId w:val="20"/>
                        </w:numPr>
                        <w:spacing w:after="160" w:line="259" w:lineRule="auto"/>
                        <w:rPr>
                          <w:b/>
                          <w:sz w:val="16"/>
                        </w:rPr>
                      </w:pPr>
                      <w:r>
                        <w:rPr>
                          <w:b/>
                          <w:sz w:val="16"/>
                        </w:rPr>
                        <w:t>Tutkimusten tulosten jatkokäyttö ja löydettävyys</w:t>
                      </w:r>
                    </w:p>
                    <w:p w:rsidR="00F75EED" w:rsidRDefault="00F75EED" w:rsidP="001B0EA7">
                      <w:pPr>
                        <w:pStyle w:val="ListParagraph"/>
                        <w:numPr>
                          <w:ilvl w:val="0"/>
                          <w:numId w:val="20"/>
                        </w:numPr>
                        <w:spacing w:after="160" w:line="259" w:lineRule="auto"/>
                        <w:rPr>
                          <w:b/>
                          <w:sz w:val="16"/>
                        </w:rPr>
                      </w:pPr>
                      <w:r>
                        <w:rPr>
                          <w:b/>
                          <w:sz w:val="16"/>
                        </w:rPr>
                        <w:t>Palvelut tutkimusaineistojen avaamiseen</w:t>
                      </w:r>
                    </w:p>
                    <w:p w:rsidR="00F75EED" w:rsidRDefault="00F75EED" w:rsidP="001B0EA7">
                      <w:pPr>
                        <w:pStyle w:val="ListParagraph"/>
                        <w:numPr>
                          <w:ilvl w:val="0"/>
                          <w:numId w:val="20"/>
                        </w:numPr>
                        <w:spacing w:after="160" w:line="259" w:lineRule="auto"/>
                        <w:rPr>
                          <w:b/>
                          <w:sz w:val="16"/>
                        </w:rPr>
                      </w:pPr>
                      <w:r>
                        <w:rPr>
                          <w:b/>
                          <w:sz w:val="16"/>
                        </w:rPr>
                        <w:t>Avoimen lähdekoodin, rajapintojen ja standardien hyödyntäminen</w:t>
                      </w:r>
                    </w:p>
                    <w:p w:rsidR="00F75EED" w:rsidRPr="00FC0CE4" w:rsidRDefault="00F75EED" w:rsidP="001B0EA7">
                      <w:pPr>
                        <w:pStyle w:val="ListParagraph"/>
                        <w:numPr>
                          <w:ilvl w:val="0"/>
                          <w:numId w:val="20"/>
                        </w:numPr>
                        <w:spacing w:after="160" w:line="259" w:lineRule="auto"/>
                        <w:rPr>
                          <w:b/>
                          <w:sz w:val="16"/>
                        </w:rPr>
                      </w:pPr>
                      <w:r>
                        <w:rPr>
                          <w:b/>
                          <w:sz w:val="16"/>
                        </w:rPr>
                        <w:t>Metatietojen tuottamiseen panostaminen</w:t>
                      </w:r>
                    </w:p>
                    <w:p w:rsidR="00F75EED" w:rsidRPr="00F241CF" w:rsidRDefault="00F75EED" w:rsidP="00016D53">
                      <w:pPr>
                        <w:spacing w:after="160" w:line="259" w:lineRule="auto"/>
                        <w:rPr>
                          <w:b/>
                          <w:sz w:val="16"/>
                        </w:rPr>
                      </w:pPr>
                      <w:r>
                        <w:rPr>
                          <w:b/>
                          <w:sz w:val="16"/>
                        </w:rPr>
                        <w:t>Kohtien pisteytys tarkemmin liitteessä 1</w:t>
                      </w:r>
                    </w:p>
                    <w:p w:rsidR="00F75EED" w:rsidRDefault="00F75EED"/>
                  </w:txbxContent>
                </v:textbox>
                <w10:wrap type="square" anchorx="margin"/>
              </v:shape>
            </w:pict>
          </mc:Fallback>
        </mc:AlternateContent>
      </w:r>
    </w:p>
    <w:p w:rsidR="00E00B1C" w:rsidRDefault="00E00B1C" w:rsidP="00F859E8">
      <w:pPr>
        <w:jc w:val="both"/>
        <w:rPr>
          <w:color w:val="FF0000"/>
        </w:rPr>
      </w:pPr>
    </w:p>
    <w:p w:rsidR="00FE203D" w:rsidRDefault="006B6F0B" w:rsidP="00F859E8">
      <w:pPr>
        <w:jc w:val="both"/>
      </w:pPr>
      <w:r w:rsidRPr="006B6F0B">
        <w:drawing>
          <wp:anchor distT="0" distB="0" distL="114300" distR="114300" simplePos="0" relativeHeight="251761664" behindDoc="0" locked="0" layoutInCell="1" allowOverlap="1">
            <wp:simplePos x="0" y="0"/>
            <wp:positionH relativeFrom="margin">
              <wp:align>left</wp:align>
            </wp:positionH>
            <wp:positionV relativeFrom="paragraph">
              <wp:posOffset>10795</wp:posOffset>
            </wp:positionV>
            <wp:extent cx="1771650" cy="20669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1650" cy="2066925"/>
                    </a:xfrm>
                    <a:prstGeom prst="rect">
                      <a:avLst/>
                    </a:prstGeom>
                    <a:noFill/>
                    <a:ln>
                      <a:noFill/>
                    </a:ln>
                  </pic:spPr>
                </pic:pic>
              </a:graphicData>
            </a:graphic>
          </wp:anchor>
        </w:drawing>
      </w:r>
      <w:r w:rsidR="00E53C83">
        <w:t>Osassa tutkimuslaitoksia on käytössä jo erinomais</w:t>
      </w:r>
      <w:r w:rsidR="00FE203D">
        <w:t>et palvelut liittyen organisaation tutkimuksesta ja muusta toiminnasta saatavien aineistojen ja tietojen avaamiseen. Näiden tutkimuslaitosten palveluiden oheen on usein myös tarjottu erilaisia rajapintoja, joiden avulla käyttäjät voivat myös itse toteuttaa tietopyyntönsä avattuihin aineistoihin ja tietoihin liittyen. Sekä palvelut että rajapinnat ovat useissa tapauksista myös dokumentoitu ja ohjeistettu hyvin. Käyttöehdot tuodaan myös hyvin esille. Usein näiden käyttö edellyttää kuitenkin käyttäjän rekisteröintiä, jota perustellaan muun muassa aineistojen luvanvaraisuudella.</w:t>
      </w:r>
    </w:p>
    <w:p w:rsidR="00FE203D" w:rsidRDefault="00FE203D" w:rsidP="00F859E8">
      <w:pPr>
        <w:jc w:val="both"/>
      </w:pPr>
    </w:p>
    <w:p w:rsidR="008A1934" w:rsidRDefault="0069318A" w:rsidP="00F226E0">
      <w:pPr>
        <w:jc w:val="both"/>
      </w:pPr>
      <w:r>
        <w:rPr>
          <w:noProof/>
          <w:lang w:eastAsia="fi-FI"/>
        </w:rPr>
        <mc:AlternateContent>
          <mc:Choice Requires="wps">
            <w:drawing>
              <wp:anchor distT="0" distB="0" distL="114300" distR="114300" simplePos="0" relativeHeight="251752448" behindDoc="0" locked="0" layoutInCell="1" allowOverlap="1" wp14:anchorId="2867AEA1" wp14:editId="2CA3155B">
                <wp:simplePos x="0" y="0"/>
                <wp:positionH relativeFrom="margin">
                  <wp:align>left</wp:align>
                </wp:positionH>
                <wp:positionV relativeFrom="paragraph">
                  <wp:posOffset>197485</wp:posOffset>
                </wp:positionV>
                <wp:extent cx="1762125" cy="409575"/>
                <wp:effectExtent l="0" t="0" r="9525" b="9525"/>
                <wp:wrapSquare wrapText="bothSides"/>
                <wp:docPr id="53" name="Text Box 53"/>
                <wp:cNvGraphicFramePr/>
                <a:graphic xmlns:a="http://schemas.openxmlformats.org/drawingml/2006/main">
                  <a:graphicData uri="http://schemas.microsoft.com/office/word/2010/wordprocessingShape">
                    <wps:wsp>
                      <wps:cNvSpPr txBox="1"/>
                      <wps:spPr>
                        <a:xfrm>
                          <a:off x="0" y="0"/>
                          <a:ext cx="1762125" cy="409575"/>
                        </a:xfrm>
                        <a:prstGeom prst="rect">
                          <a:avLst/>
                        </a:prstGeom>
                        <a:solidFill>
                          <a:prstClr val="white"/>
                        </a:solidFill>
                        <a:ln>
                          <a:noFill/>
                        </a:ln>
                        <a:effectLst/>
                      </wps:spPr>
                      <wps:txbx>
                        <w:txbxContent>
                          <w:p w:rsidR="00F75EED" w:rsidRPr="00E42CFF" w:rsidRDefault="00F75EED" w:rsidP="0069318A">
                            <w:pPr>
                              <w:pStyle w:val="Caption"/>
                              <w:rPr>
                                <w:szCs w:val="20"/>
                              </w:rPr>
                            </w:pPr>
                            <w:r>
                              <w:t xml:space="preserve">Taulukko </w:t>
                            </w:r>
                            <w:r w:rsidR="00AA1EE9">
                              <w:fldChar w:fldCharType="begin"/>
                            </w:r>
                            <w:r w:rsidR="00AA1EE9">
                              <w:instrText xml:space="preserve"> SEQ Taulukko \* ARABIC </w:instrText>
                            </w:r>
                            <w:r w:rsidR="00AA1EE9">
                              <w:fldChar w:fldCharType="separate"/>
                            </w:r>
                            <w:r>
                              <w:rPr>
                                <w:noProof/>
                              </w:rPr>
                              <w:t>7</w:t>
                            </w:r>
                            <w:r w:rsidR="00AA1EE9">
                              <w:rPr>
                                <w:noProof/>
                              </w:rPr>
                              <w:fldChar w:fldCharType="end"/>
                            </w:r>
                            <w:r>
                              <w:t xml:space="preserve">: Avoimuuden tukeminen </w:t>
                            </w:r>
                            <w:proofErr w:type="gramStart"/>
                            <w:r>
                              <w:t>–osion</w:t>
                            </w:r>
                            <w:proofErr w:type="gramEnd"/>
                            <w:r>
                              <w:t xml:space="preserve"> pisteytys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7AEA1" id="Text Box 53" o:spid="_x0000_s1058" type="#_x0000_t202" style="position:absolute;left:0;text-align:left;margin-left:0;margin-top:15.55pt;width:138.75pt;height:32.2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" stroked="f">
                <v:textbox inset="0,0,0,0">
                  <w:txbxContent>
                    <w:p w:rsidR="00F75EED" w:rsidRPr="00E42CFF" w:rsidRDefault="00F75EED" w:rsidP="0069318A">
                      <w:pPr>
                        <w:pStyle w:val="Caption"/>
                        <w:rPr>
                          <w:szCs w:val="20"/>
                        </w:rPr>
                      </w:pPr>
                      <w:r>
                        <w:t xml:space="preserve">Taulukko </w:t>
                      </w:r>
                      <w:r w:rsidR="00AA1EE9">
                        <w:fldChar w:fldCharType="begin"/>
                      </w:r>
                      <w:r w:rsidR="00AA1EE9">
                        <w:instrText xml:space="preserve"> SEQ Taulukko \* ARABIC </w:instrText>
                      </w:r>
                      <w:r w:rsidR="00AA1EE9">
                        <w:fldChar w:fldCharType="separate"/>
                      </w:r>
                      <w:r>
                        <w:rPr>
                          <w:noProof/>
                        </w:rPr>
                        <w:t>7</w:t>
                      </w:r>
                      <w:r w:rsidR="00AA1EE9">
                        <w:rPr>
                          <w:noProof/>
                        </w:rPr>
                        <w:fldChar w:fldCharType="end"/>
                      </w:r>
                      <w:r>
                        <w:t xml:space="preserve">: Avoimuuden tukeminen </w:t>
                      </w:r>
                      <w:proofErr w:type="gramStart"/>
                      <w:r>
                        <w:t>–osion</w:t>
                      </w:r>
                      <w:proofErr w:type="gramEnd"/>
                      <w:r>
                        <w:t xml:space="preserve"> pisteytys</w:t>
                      </w:r>
                    </w:p>
                  </w:txbxContent>
                </v:textbox>
                <w10:wrap type="square" anchorx="margin"/>
              </v:shape>
            </w:pict>
          </mc:Fallback>
        </mc:AlternateContent>
      </w:r>
      <w:r w:rsidR="00FE203D">
        <w:t>Tutkimuslaitoksissa ei juurikaa</w:t>
      </w:r>
      <w:r w:rsidR="000F47BA">
        <w:t>n anneta julkisesti ohjeistusta liittyen tutkimuksen tulosten avoimuuden kannalta olennaisiin avoimiin lisensseihin tai tunnisteisin.</w:t>
      </w:r>
    </w:p>
    <w:p w:rsidR="00CA3FB0" w:rsidRDefault="00CA3FB0" w:rsidP="00F226E0">
      <w:pPr>
        <w:jc w:val="both"/>
      </w:pPr>
    </w:p>
    <w:p w:rsidR="00662B4C" w:rsidRDefault="00CA3FB0" w:rsidP="00F226E0">
      <w:pPr>
        <w:jc w:val="both"/>
      </w:pPr>
      <w:r>
        <w:t xml:space="preserve">Metatietopalveluissa on osittain erinomaisia palveluita ja näiden käyttöopasteet on toteutettu hyvin. Lisäksi ilahduttavaa on näiden palveluiden osalta se, että niitä voidaan </w:t>
      </w:r>
      <w:r w:rsidR="000F47BA">
        <w:t>usein</w:t>
      </w:r>
      <w:r>
        <w:t xml:space="preserve"> käyttää ilman </w:t>
      </w:r>
      <w:r w:rsidR="000F47BA">
        <w:t xml:space="preserve">erillistä </w:t>
      </w:r>
      <w:r>
        <w:t>rekisteröitymistä.</w:t>
      </w:r>
    </w:p>
    <w:p w:rsidR="00CA3FB0" w:rsidRDefault="00CA3FB0" w:rsidP="00F226E0">
      <w:pPr>
        <w:jc w:val="both"/>
      </w:pPr>
    </w:p>
    <w:p w:rsidR="008A1934" w:rsidRDefault="008A1934" w:rsidP="00E87961">
      <w:pPr>
        <w:jc w:val="both"/>
      </w:pPr>
      <w:r>
        <w:t>Taulukossa 7 on esitetty tämän osion pisteytys tutkimuslaitoksittain. Kaikkien osioiden pisteytyksien perusteella tutkimuslaitokset on asetettu alustavasti avoimuuden kypsyystasoille.</w:t>
      </w:r>
      <w:r w:rsidR="00FD2BE4">
        <w:br w:type="page"/>
      </w:r>
    </w:p>
    <w:p w:rsidR="001B6A9E" w:rsidRPr="00B0489D" w:rsidRDefault="007E4650" w:rsidP="001B6A9E">
      <w:pPr>
        <w:pStyle w:val="Heading1"/>
        <w:numPr>
          <w:ilvl w:val="0"/>
          <w:numId w:val="29"/>
        </w:numPr>
        <w:rPr>
          <w:color w:val="auto"/>
        </w:rPr>
      </w:pPr>
      <w:bookmarkStart w:id="9" w:name="_Toc421003502"/>
      <w:r w:rsidRPr="00B0489D">
        <w:rPr>
          <w:rStyle w:val="IntenseReference"/>
          <w:b/>
          <w:bCs/>
          <w:smallCaps w:val="0"/>
          <w:color w:val="auto"/>
          <w:spacing w:val="0"/>
          <w:u w:val="none"/>
        </w:rPr>
        <w:lastRenderedPageBreak/>
        <w:t>Toimintakulttuurin kypsyystason</w:t>
      </w:r>
      <w:r w:rsidR="00B0489D">
        <w:rPr>
          <w:rStyle w:val="IntenseReference"/>
          <w:b/>
          <w:bCs/>
          <w:smallCaps w:val="0"/>
          <w:color w:val="auto"/>
          <w:spacing w:val="0"/>
          <w:u w:val="none"/>
        </w:rPr>
        <w:t xml:space="preserve"> alustava</w:t>
      </w:r>
      <w:r w:rsidRPr="00B0489D">
        <w:rPr>
          <w:rStyle w:val="IntenseReference"/>
          <w:b/>
          <w:bCs/>
          <w:smallCaps w:val="0"/>
          <w:color w:val="auto"/>
          <w:spacing w:val="0"/>
          <w:u w:val="none"/>
        </w:rPr>
        <w:t xml:space="preserve"> kokonaiskuva avoimen tieteen ja tutkimuksen näkökulmasta</w:t>
      </w:r>
      <w:bookmarkEnd w:id="9"/>
    </w:p>
    <w:p w:rsidR="002C496D" w:rsidRDefault="00B0489D" w:rsidP="000A6256">
      <w:pPr>
        <w:jc w:val="both"/>
        <w:rPr>
          <w:rStyle w:val="IntenseReference"/>
          <w:b w:val="0"/>
          <w:bCs w:val="0"/>
          <w:smallCaps w:val="0"/>
          <w:color w:val="auto"/>
          <w:spacing w:val="0"/>
          <w:u w:val="none"/>
        </w:rPr>
      </w:pPr>
      <w:r>
        <w:rPr>
          <w:noProof/>
          <w:lang w:eastAsia="fi-FI"/>
        </w:rPr>
        <mc:AlternateContent>
          <mc:Choice Requires="wps">
            <w:drawing>
              <wp:anchor distT="0" distB="0" distL="114300" distR="114300" simplePos="0" relativeHeight="251726848" behindDoc="1" locked="0" layoutInCell="1" allowOverlap="1" wp14:anchorId="152BD282" wp14:editId="4D376FC9">
                <wp:simplePos x="0" y="0"/>
                <wp:positionH relativeFrom="margin">
                  <wp:align>left</wp:align>
                </wp:positionH>
                <wp:positionV relativeFrom="paragraph">
                  <wp:posOffset>5235575</wp:posOffset>
                </wp:positionV>
                <wp:extent cx="5753100" cy="304800"/>
                <wp:effectExtent l="0" t="0" r="0" b="0"/>
                <wp:wrapSquare wrapText="bothSides"/>
                <wp:docPr id="258" name="Text Box 258"/>
                <wp:cNvGraphicFramePr/>
                <a:graphic xmlns:a="http://schemas.openxmlformats.org/drawingml/2006/main">
                  <a:graphicData uri="http://schemas.microsoft.com/office/word/2010/wordprocessingShape">
                    <wps:wsp>
                      <wps:cNvSpPr txBox="1"/>
                      <wps:spPr>
                        <a:xfrm>
                          <a:off x="0" y="0"/>
                          <a:ext cx="5753100" cy="304800"/>
                        </a:xfrm>
                        <a:prstGeom prst="rect">
                          <a:avLst/>
                        </a:prstGeom>
                        <a:solidFill>
                          <a:prstClr val="white"/>
                        </a:solidFill>
                        <a:ln>
                          <a:noFill/>
                        </a:ln>
                        <a:effectLst/>
                      </wps:spPr>
                      <wps:txbx>
                        <w:txbxContent>
                          <w:p w:rsidR="00F75EED" w:rsidRPr="00FB5F16" w:rsidRDefault="00F75EED" w:rsidP="00410527">
                            <w:pPr>
                              <w:pStyle w:val="Caption"/>
                              <w:rPr>
                                <w:noProof/>
                                <w:szCs w:val="20"/>
                              </w:rPr>
                            </w:pPr>
                            <w:r>
                              <w:t xml:space="preserve">Kuva </w:t>
                            </w:r>
                            <w:r w:rsidR="00AA1EE9">
                              <w:fldChar w:fldCharType="begin"/>
                            </w:r>
                            <w:r w:rsidR="00AA1EE9">
                              <w:instrText xml:space="preserve"> SEQ Kuva \* ARABIC </w:instrText>
                            </w:r>
                            <w:r w:rsidR="00AA1EE9">
                              <w:fldChar w:fldCharType="separate"/>
                            </w:r>
                            <w:r>
                              <w:rPr>
                                <w:noProof/>
                              </w:rPr>
                              <w:t>1</w:t>
                            </w:r>
                            <w:r w:rsidR="00AA1EE9">
                              <w:rPr>
                                <w:noProof/>
                              </w:rPr>
                              <w:fldChar w:fldCharType="end"/>
                            </w:r>
                            <w:r>
                              <w:t xml:space="preserve">: Avoimen toimintakulttuurin alustavat kypsyystasojen portaat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BD282" id="Text Box 258" o:spid="_x0000_s1059" type="#_x0000_t202" style="position:absolute;left:0;text-align:left;margin-left:0;margin-top:412.25pt;width:453pt;height:24pt;z-index:-251589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" stroked="f">
                <v:textbox inset="0,0,0,0">
                  <w:txbxContent>
                    <w:p w:rsidR="00F75EED" w:rsidRPr="00FB5F16" w:rsidRDefault="00F75EED" w:rsidP="00410527">
                      <w:pPr>
                        <w:pStyle w:val="Caption"/>
                        <w:rPr>
                          <w:noProof/>
                          <w:szCs w:val="20"/>
                        </w:rPr>
                      </w:pPr>
                      <w:r>
                        <w:t xml:space="preserve">Kuva </w:t>
                      </w:r>
                      <w:r w:rsidR="00AA1EE9">
                        <w:fldChar w:fldCharType="begin"/>
                      </w:r>
                      <w:r w:rsidR="00AA1EE9">
                        <w:instrText xml:space="preserve"> SEQ Kuva \* ARABIC </w:instrText>
                      </w:r>
                      <w:r w:rsidR="00AA1EE9">
                        <w:fldChar w:fldCharType="separate"/>
                      </w:r>
                      <w:r>
                        <w:rPr>
                          <w:noProof/>
                        </w:rPr>
                        <w:t>1</w:t>
                      </w:r>
                      <w:r w:rsidR="00AA1EE9">
                        <w:rPr>
                          <w:noProof/>
                        </w:rPr>
                        <w:fldChar w:fldCharType="end"/>
                      </w:r>
                      <w:r>
                        <w:t xml:space="preserve">: Avoimen toimintakulttuurin alustavat kypsyystasojen portaat </w:t>
                      </w:r>
                    </w:p>
                  </w:txbxContent>
                </v:textbox>
                <w10:wrap type="square" anchorx="margin"/>
              </v:shape>
            </w:pict>
          </mc:Fallback>
        </mc:AlternateContent>
      </w:r>
      <w:r>
        <w:rPr>
          <w:noProof/>
          <w:lang w:eastAsia="fi-FI"/>
        </w:rPr>
        <mc:AlternateContent>
          <mc:Choice Requires="wpc">
            <w:drawing>
              <wp:anchor distT="0" distB="0" distL="114300" distR="114300" simplePos="0" relativeHeight="251730944" behindDoc="0" locked="0" layoutInCell="1" allowOverlap="1" wp14:anchorId="7BAE9E07" wp14:editId="74F170CB">
                <wp:simplePos x="0" y="0"/>
                <wp:positionH relativeFrom="margin">
                  <wp:align>center</wp:align>
                </wp:positionH>
                <wp:positionV relativeFrom="paragraph">
                  <wp:posOffset>718185</wp:posOffset>
                </wp:positionV>
                <wp:extent cx="5890260" cy="4467225"/>
                <wp:effectExtent l="0" t="0" r="15240" b="0"/>
                <wp:wrapTopAndBottom/>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 name="Rectangle 31"/>
                        <wps:cNvSpPr/>
                        <wps:spPr>
                          <a:xfrm>
                            <a:off x="1472933" y="742950"/>
                            <a:ext cx="2880000" cy="720000"/>
                          </a:xfrm>
                          <a:prstGeom prst="rect">
                            <a:avLst/>
                          </a:prstGeom>
                          <a:solidFill>
                            <a:schemeClr val="accent6">
                              <a:lumMod val="75000"/>
                            </a:schemeClr>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75EED" w:rsidRPr="006C0D5C" w:rsidRDefault="00F75EED" w:rsidP="007E4650">
                              <w:pPr>
                                <w:pStyle w:val="NormalWeb"/>
                                <w:spacing w:before="0" w:beforeAutospacing="0" w:after="0" w:afterAutospacing="0"/>
                              </w:pPr>
                              <w:r>
                                <w:rPr>
                                  <w:rFonts w:eastAsia="MS Gothic"/>
                                  <w:sz w:val="20"/>
                                  <w:szCs w:val="20"/>
                                  <w:lang w:val="fi-FI"/>
                                </w:rPr>
                                <w:t> </w:t>
                              </w:r>
                              <w:r>
                                <w:rPr>
                                  <w:rFonts w:eastAsia="MS Gothic"/>
                                  <w:lang w:val="fi-FI"/>
                                </w:rPr>
                                <w:t>TASO 5</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32" name="Rectangle 32"/>
                        <wps:cNvSpPr/>
                        <wps:spPr>
                          <a:xfrm>
                            <a:off x="1128210" y="1458300"/>
                            <a:ext cx="3600000" cy="720000"/>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75EED" w:rsidRDefault="00F75EED" w:rsidP="007E4650">
                              <w:pPr>
                                <w:pStyle w:val="NormalWeb"/>
                                <w:spacing w:before="0" w:beforeAutospacing="0" w:after="0" w:afterAutospacing="0"/>
                              </w:pPr>
                              <w:r>
                                <w:rPr>
                                  <w:rFonts w:eastAsia="MS Gothic"/>
                                  <w:sz w:val="20"/>
                                  <w:szCs w:val="20"/>
                                  <w:lang w:val="fi-FI"/>
                                </w:rPr>
                                <w:t> </w:t>
                              </w:r>
                              <w:r w:rsidRPr="00E75FC1">
                                <w:rPr>
                                  <w:rFonts w:eastAsia="MS Gothic"/>
                                  <w:szCs w:val="20"/>
                                  <w:lang w:val="fi-FI"/>
                                </w:rPr>
                                <w:t xml:space="preserve">TASO </w:t>
                              </w:r>
                              <w:r>
                                <w:rPr>
                                  <w:rFonts w:eastAsia="MS Gothic"/>
                                  <w:szCs w:val="20"/>
                                  <w:lang w:val="fi-FI"/>
                                </w:rPr>
                                <w:t>4</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28" name="Rectangle 28"/>
                        <wps:cNvSpPr/>
                        <wps:spPr>
                          <a:xfrm>
                            <a:off x="779145" y="2178300"/>
                            <a:ext cx="4320000" cy="720000"/>
                          </a:xfrm>
                          <a:prstGeom prst="rect">
                            <a:avLst/>
                          </a:prstGeom>
                          <a:solidFill>
                            <a:schemeClr val="bg2">
                              <a:lumMod val="60000"/>
                              <a:lumOff val="40000"/>
                            </a:schemeClr>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75EED" w:rsidRDefault="00F75EED" w:rsidP="007E4650">
                              <w:pPr>
                                <w:pStyle w:val="NormalWeb"/>
                                <w:spacing w:before="0" w:beforeAutospacing="0" w:after="0" w:afterAutospacing="0"/>
                              </w:pPr>
                              <w:r>
                                <w:rPr>
                                  <w:rFonts w:eastAsia="MS Gothic"/>
                                  <w:sz w:val="20"/>
                                  <w:szCs w:val="20"/>
                                  <w:lang w:val="fi-FI"/>
                                </w:rPr>
                                <w:t> </w:t>
                              </w:r>
                              <w:r w:rsidRPr="00E75FC1">
                                <w:rPr>
                                  <w:rFonts w:eastAsia="MS Gothic"/>
                                  <w:szCs w:val="20"/>
                                  <w:lang w:val="fi-FI"/>
                                </w:rPr>
                                <w:t xml:space="preserve">TASO </w:t>
                              </w:r>
                              <w:r w:rsidRPr="006C0D5C">
                                <w:rPr>
                                  <w:rFonts w:eastAsia="MS Gothic"/>
                                  <w:szCs w:val="20"/>
                                  <w:lang w:val="fi-FI"/>
                                </w:rPr>
                                <w:t>3</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33" name="Rectangle 33"/>
                        <wps:cNvSpPr/>
                        <wps:spPr>
                          <a:xfrm>
                            <a:off x="408308" y="2892288"/>
                            <a:ext cx="5040000" cy="720000"/>
                          </a:xfrm>
                          <a:prstGeom prst="rect">
                            <a:avLst/>
                          </a:prstGeom>
                          <a:solidFill>
                            <a:schemeClr val="bg2">
                              <a:lumMod val="75000"/>
                            </a:schemeClr>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75EED" w:rsidRPr="00E75FC1" w:rsidRDefault="00F75EED" w:rsidP="007E4650">
                              <w:pPr>
                                <w:pStyle w:val="NormalWeb"/>
                                <w:spacing w:before="0" w:beforeAutospacing="0" w:after="0" w:afterAutospacing="0"/>
                                <w:rPr>
                                  <w:sz w:val="32"/>
                                </w:rPr>
                              </w:pPr>
                              <w:r>
                                <w:rPr>
                                  <w:rFonts w:eastAsia="MS Gothic"/>
                                  <w:szCs w:val="20"/>
                                  <w:lang w:val="fi-FI"/>
                                </w:rPr>
                                <w:t> TASO 2</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34" name="Rectangle 34"/>
                        <wps:cNvSpPr/>
                        <wps:spPr>
                          <a:xfrm>
                            <a:off x="60960" y="3603987"/>
                            <a:ext cx="5753100" cy="720000"/>
                          </a:xfrm>
                          <a:prstGeom prst="rect">
                            <a:avLst/>
                          </a:prstGeom>
                          <a:solidFill>
                            <a:schemeClr val="accent1">
                              <a:lumMod val="40000"/>
                              <a:lumOff val="60000"/>
                            </a:schemeClr>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75EED" w:rsidRPr="00DB418D" w:rsidRDefault="00F75EED" w:rsidP="007E4650">
                              <w:pPr>
                                <w:pStyle w:val="NormalWeb"/>
                                <w:spacing w:before="0" w:beforeAutospacing="0" w:after="0" w:afterAutospacing="0"/>
                                <w:rPr>
                                  <w:rFonts w:eastAsia="MS Gothic"/>
                                  <w:sz w:val="20"/>
                                  <w:szCs w:val="20"/>
                                  <w:lang w:val="fi-FI"/>
                                </w:rPr>
                              </w:pPr>
                              <w:r>
                                <w:rPr>
                                  <w:rFonts w:eastAsia="MS Gothic"/>
                                  <w:sz w:val="20"/>
                                  <w:szCs w:val="20"/>
                                  <w:lang w:val="fi-FI"/>
                                </w:rPr>
                                <w:t> </w:t>
                              </w:r>
                              <w:r w:rsidRPr="00E75FC1">
                                <w:rPr>
                                  <w:rFonts w:eastAsia="MS Gothic"/>
                                  <w:szCs w:val="20"/>
                                  <w:lang w:val="fi-FI"/>
                                </w:rPr>
                                <w:t>TASO</w:t>
                              </w:r>
                              <w:r w:rsidRPr="006C0D5C">
                                <w:rPr>
                                  <w:rFonts w:eastAsia="MS Gothic"/>
                                  <w:lang w:val="fi-FI"/>
                                </w:rPr>
                                <w:t xml:space="preserve"> </w:t>
                              </w:r>
                              <w:r>
                                <w:rPr>
                                  <w:rFonts w:eastAsia="MS Gothic"/>
                                  <w:szCs w:val="20"/>
                                  <w:lang w:val="fi-FI"/>
                                </w:rPr>
                                <w:t>1</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25" name="Text Box 25"/>
                        <wps:cNvSpPr txBox="1"/>
                        <wps:spPr>
                          <a:xfrm>
                            <a:off x="2364329" y="3014980"/>
                            <a:ext cx="590542"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EED" w:rsidRPr="00C24FEC" w:rsidRDefault="00F75EED" w:rsidP="007E4650">
                              <w:pPr>
                                <w:rPr>
                                  <w:sz w:val="18"/>
                                </w:rPr>
                              </w:pPr>
                              <w:r>
                                <w:rPr>
                                  <w:sz w:val="22"/>
                                </w:rPr>
                                <w:t>MML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3623362" y="2470875"/>
                            <a:ext cx="845884"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EED" w:rsidRPr="00C24FEC" w:rsidRDefault="00F75EED" w:rsidP="007E4650">
                              <w:pPr>
                                <w:rPr>
                                  <w:sz w:val="22"/>
                                  <w:szCs w:val="24"/>
                                </w:rPr>
                              </w:pPr>
                              <w:r>
                                <w:rPr>
                                  <w:sz w:val="22"/>
                                  <w:szCs w:val="24"/>
                                </w:rPr>
                                <w:t>GTK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2954871" y="2166075"/>
                            <a:ext cx="400202"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EED" w:rsidRPr="005736C9" w:rsidRDefault="00F75EED" w:rsidP="007E4650">
                              <w:pPr>
                                <w:rPr>
                                  <w:sz w:val="22"/>
                                  <w:szCs w:val="24"/>
                                </w:rPr>
                              </w:pPr>
                              <w:r>
                                <w:rPr>
                                  <w:sz w:val="22"/>
                                  <w:szCs w:val="24"/>
                                </w:rPr>
                                <w: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3219458" y="3031490"/>
                            <a:ext cx="7715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EED" w:rsidRPr="00C24FEC" w:rsidRDefault="00F75EED" w:rsidP="007E4650">
                              <w:pPr>
                                <w:rPr>
                                  <w:sz w:val="22"/>
                                  <w:szCs w:val="24"/>
                                </w:rPr>
                              </w:pPr>
                              <w:r>
                                <w:rPr>
                                  <w:sz w:val="22"/>
                                  <w:szCs w:val="24"/>
                                </w:rPr>
                                <w:t>TTL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947441" y="3838030"/>
                            <a:ext cx="2319759" cy="351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EED" w:rsidRPr="00C24FEC" w:rsidRDefault="00F75EED" w:rsidP="007E4650">
                              <w:pPr>
                                <w:rPr>
                                  <w:sz w:val="22"/>
                                </w:rPr>
                              </w:pPr>
                              <w:r>
                                <w:rPr>
                                  <w:sz w:val="22"/>
                                </w:rPr>
                                <w:t>USEITA TUTKIMUSLAITOKSIA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2869154" y="2642325"/>
                            <a:ext cx="657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EED" w:rsidRPr="00C24FEC" w:rsidRDefault="00F75EED" w:rsidP="007E4650">
                              <w:pPr>
                                <w:rPr>
                                  <w:sz w:val="22"/>
                                </w:rPr>
                              </w:pPr>
                              <w:r>
                                <w:rPr>
                                  <w:sz w:val="22"/>
                                </w:rPr>
                                <w:t>THL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2111002" y="2365366"/>
                            <a:ext cx="775227" cy="247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EED" w:rsidRPr="00671705" w:rsidRDefault="00F75EED" w:rsidP="007E4650">
                              <w:pPr>
                                <w:rPr>
                                  <w:sz w:val="22"/>
                                </w:rPr>
                              </w:pPr>
                              <w:r>
                                <w:rPr>
                                  <w:sz w:val="22"/>
                                </w:rPr>
                                <w:t>SYKE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311"/>
                        <wps:cNvSpPr txBox="1"/>
                        <wps:spPr>
                          <a:xfrm>
                            <a:off x="133351" y="38100"/>
                            <a:ext cx="5619749"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5EED" w:rsidRPr="00F97A1C" w:rsidRDefault="00F75EED" w:rsidP="007E4650">
                              <w:pPr>
                                <w:jc w:val="center"/>
                                <w:rPr>
                                  <w:b/>
                                  <w:sz w:val="32"/>
                                </w:rPr>
                              </w:pPr>
                              <w:r>
                                <w:rPr>
                                  <w:b/>
                                  <w:sz w:val="32"/>
                                </w:rPr>
                                <w:t>Toimintakulttuurin kypsyystason alustava kokonaiskuva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V relativeFrom="margin">
                  <wp14:pctHeight>0</wp14:pctHeight>
                </wp14:sizeRelV>
              </wp:anchor>
            </w:drawing>
          </mc:Choice>
          <mc:Fallback>
            <w:pict>
              <v:group w14:anchorId="7BAE9E07" id="Canvas 22" o:spid="_x0000_s1060" editas="canvas" style="position:absolute;left:0;text-align:left;margin-left:0;margin-top:56.55pt;width:463.8pt;height:351.75pt;z-index:251730944;mso-position-horizontal:center;mso-position-horizontal-relative:margin;mso-height-relative:margin" coordsize="58902,4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">
                <v:shape id="_x0000_s1061" type="#_x0000_t75" style="position:absolute;width:58902;height:44672;visibility:visible;mso-wrap-style:square">
                  <v:fill o:detectmouseclick="t"/>
                  <v:path o:connecttype="none"/>
                </v:shape>
                <v:rect id="Rectangle 31" o:spid="_x0000_s1062" style="position:absolute;left:14729;top:7429;width:288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JIcUA&#10;AADbAAAADwAAAGRycy9kb3ducmV2LnhtbESPQWvCQBSE7wX/w/IEL0V3VRokdRWxFHvxYNRDb4/s&#10;axKafRuzq0n/vSsUPA4z8w2zXPe2FjdqfeVYw3SiQBDnzlRcaDgdP8cLED4gG6wdk4Y/8rBeDV6W&#10;mBrX8YFuWShEhLBPUUMZQpNK6fOSLPqJa4ij9+NaiyHKtpCmxS7CbS1nSiXSYsVxocSGtiXlv9nV&#10;alBJdz0fTvvXoLIZbY/V2+Vj9631aNhv3kEE6sMz/N/+MhrmU3h8i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okhxQAAANsAAAAPAAAAAAAAAAAAAAAAAJgCAABkcnMv&#10;ZG93bnJldi54bWxQSwUGAAAAAAQABAD1AAAAigMAAAAA&#10;" fillcolor="#6db049 [2409]" stroked="f" strokeweight="2pt">
                  <v:shadow on="t" color="black" opacity="26214f" origin="-.5,-.5" offset=".74836mm,.74836mm"/>
                  <v:textbox inset="2.37897mm,1.1895mm,2.37897mm,1.1895mm">
                    <w:txbxContent>
                      <w:p w:rsidR="00F75EED" w:rsidRPr="006C0D5C" w:rsidRDefault="00F75EED" w:rsidP="007E4650">
                        <w:pPr>
                          <w:pStyle w:val="NormalWeb"/>
                          <w:spacing w:before="0" w:beforeAutospacing="0" w:after="0" w:afterAutospacing="0"/>
                        </w:pPr>
                        <w:r>
                          <w:rPr>
                            <w:rFonts w:eastAsia="MS Gothic"/>
                            <w:sz w:val="20"/>
                            <w:szCs w:val="20"/>
                            <w:lang w:val="fi-FI"/>
                          </w:rPr>
                          <w:t> </w:t>
                        </w:r>
                        <w:r>
                          <w:rPr>
                            <w:rFonts w:eastAsia="MS Gothic"/>
                            <w:lang w:val="fi-FI"/>
                          </w:rPr>
                          <w:t>TASO 5</w:t>
                        </w:r>
                      </w:p>
                    </w:txbxContent>
                  </v:textbox>
                </v:rect>
                <v:rect id="Rectangle 32" o:spid="_x0000_s1063" style="position:absolute;left:11282;top:14583;width:360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kMYA&#10;AADbAAAADwAAAGRycy9kb3ducmV2LnhtbESPzWsCMRTE7wX/h/CE3mpWxbasRvGD0tKLdLsHj4/N&#10;cz/cvCxJqqt/fVMQehxm5jfMYtWbVpzJ+dqygvEoAUFcWF1zqSD/fnt6BeEDssbWMim4kofVcvCw&#10;wFTbC3/ROQuliBD2KSqoQuhSKX1RkUE/sh1x9I7WGQxRulJqh5cIN62cJMmzNFhzXKiwo21FxSn7&#10;MQo+m7zZu6yRs7y4HV8O+9vmfbpT6nHYr+cgAvXhP3xvf2gF0wn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pkMYAAADbAAAADwAAAAAAAAAAAAAAAACYAgAAZHJz&#10;L2Rvd25yZXYueG1sUEsFBgAAAAAEAAQA9QAAAIsDAAAAAA==&#10;" fillcolor="#9ccb82 [3209]" stroked="f" strokeweight="2pt">
                  <v:shadow on="t" color="black" opacity="26214f" origin="-.5,-.5" offset=".74836mm,.74836mm"/>
                  <v:textbox inset="2.37897mm,1.1895mm,2.37897mm,1.1895mm">
                    <w:txbxContent>
                      <w:p w:rsidR="00F75EED" w:rsidRDefault="00F75EED" w:rsidP="007E4650">
                        <w:pPr>
                          <w:pStyle w:val="NormalWeb"/>
                          <w:spacing w:before="0" w:beforeAutospacing="0" w:after="0" w:afterAutospacing="0"/>
                        </w:pPr>
                        <w:r>
                          <w:rPr>
                            <w:rFonts w:eastAsia="MS Gothic"/>
                            <w:sz w:val="20"/>
                            <w:szCs w:val="20"/>
                            <w:lang w:val="fi-FI"/>
                          </w:rPr>
                          <w:t> </w:t>
                        </w:r>
                        <w:r w:rsidRPr="00E75FC1">
                          <w:rPr>
                            <w:rFonts w:eastAsia="MS Gothic"/>
                            <w:szCs w:val="20"/>
                            <w:lang w:val="fi-FI"/>
                          </w:rPr>
                          <w:t xml:space="preserve">TASO </w:t>
                        </w:r>
                        <w:r>
                          <w:rPr>
                            <w:rFonts w:eastAsia="MS Gothic"/>
                            <w:szCs w:val="20"/>
                            <w:lang w:val="fi-FI"/>
                          </w:rPr>
                          <w:t>4</w:t>
                        </w:r>
                      </w:p>
                    </w:txbxContent>
                  </v:textbox>
                </v:rect>
                <v:rect id="Rectangle 28" o:spid="_x0000_s1064" style="position:absolute;left:7791;top:21783;width:43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9sL8A&#10;AADbAAAADwAAAGRycy9kb3ducmV2LnhtbERPy6rCMBDdC/5DGMGdpkoRqUZRUXThQr3lgruhGdti&#10;MylN1Pr3ZiG4PJz3fNmaSjypcaVlBaNhBII4s7rkXEH6txtMQTiPrLGyTAre5GC56HbmmGj74jM9&#10;Lz4XIYRdggoK7+tESpcVZNANbU0cuJttDPoAm1zqBl8h3FRyHEUTabDk0FBgTZuCsvvlYRSs92Ti&#10;yfEexf98u+btKY2rdKtUv9euZiA8tf4n/roPWsE4jA1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hb2wvwAAANsAAAAPAAAAAAAAAAAAAAAAAJgCAABkcnMvZG93bnJl&#10;di54bWxQSwUGAAAAAAQABAD1AAAAhAMAAAAA&#10;" fillcolor="#9bd5eb [1950]" stroked="f" strokeweight="2pt">
                  <v:shadow on="t" color="black" opacity="26214f" origin="-.5,-.5" offset=".74836mm,.74836mm"/>
                  <v:textbox inset="2.37897mm,1.1895mm,2.37897mm,1.1895mm">
                    <w:txbxContent>
                      <w:p w:rsidR="00F75EED" w:rsidRDefault="00F75EED" w:rsidP="007E4650">
                        <w:pPr>
                          <w:pStyle w:val="NormalWeb"/>
                          <w:spacing w:before="0" w:beforeAutospacing="0" w:after="0" w:afterAutospacing="0"/>
                        </w:pPr>
                        <w:r>
                          <w:rPr>
                            <w:rFonts w:eastAsia="MS Gothic"/>
                            <w:sz w:val="20"/>
                            <w:szCs w:val="20"/>
                            <w:lang w:val="fi-FI"/>
                          </w:rPr>
                          <w:t> </w:t>
                        </w:r>
                        <w:r w:rsidRPr="00E75FC1">
                          <w:rPr>
                            <w:rFonts w:eastAsia="MS Gothic"/>
                            <w:szCs w:val="20"/>
                            <w:lang w:val="fi-FI"/>
                          </w:rPr>
                          <w:t xml:space="preserve">TASO </w:t>
                        </w:r>
                        <w:r w:rsidRPr="006C0D5C">
                          <w:rPr>
                            <w:rFonts w:eastAsia="MS Gothic"/>
                            <w:szCs w:val="20"/>
                            <w:lang w:val="fi-FI"/>
                          </w:rPr>
                          <w:t>3</w:t>
                        </w:r>
                      </w:p>
                    </w:txbxContent>
                  </v:textbox>
                </v:rect>
                <v:rect id="Rectangle 33" o:spid="_x0000_s1065" style="position:absolute;left:4083;top:28922;width:504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2c5cUA&#10;AADbAAAADwAAAGRycy9kb3ducmV2LnhtbESPQWvCQBSE74L/YXlCb7qxKRKiq4ilkF4KVSn09sy+&#10;JqHZtyG7jWt+fbdQ8DjMzDfMZhdMKwbqXWNZwXKRgCAurW64UnA+vcwzEM4ja2wtk4IbOdhtp5MN&#10;5tpe+Z2Go69EhLDLUUHtfZdL6cqaDLqF7Yij92V7gz7KvpK6x2uEm1Y+JslKGmw4LtTY0aGm8vv4&#10;YxSMH89vy+JSpH58HbLxMzyF9GaVepiF/RqEp+Dv4f92oRWkKfx9i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ZzlxQAAANsAAAAPAAAAAAAAAAAAAAAAAJgCAABkcnMv&#10;ZG93bnJldi54bWxQSwUGAAAAAAQABAD1AAAAigMAAAAA&#10;" fillcolor="#2698c4 [2414]" stroked="f" strokeweight="2pt">
                  <v:shadow on="t" color="black" opacity="26214f" origin="-.5,-.5" offset=".74836mm,.74836mm"/>
                  <v:textbox inset="2.37897mm,1.1895mm,2.37897mm,1.1895mm">
                    <w:txbxContent>
                      <w:p w:rsidR="00F75EED" w:rsidRPr="00E75FC1" w:rsidRDefault="00F75EED" w:rsidP="007E4650">
                        <w:pPr>
                          <w:pStyle w:val="NormalWeb"/>
                          <w:spacing w:before="0" w:beforeAutospacing="0" w:after="0" w:afterAutospacing="0"/>
                          <w:rPr>
                            <w:sz w:val="32"/>
                          </w:rPr>
                        </w:pPr>
                        <w:r>
                          <w:rPr>
                            <w:rFonts w:eastAsia="MS Gothic"/>
                            <w:szCs w:val="20"/>
                            <w:lang w:val="fi-FI"/>
                          </w:rPr>
                          <w:t> TASO 2</w:t>
                        </w:r>
                      </w:p>
                    </w:txbxContent>
                  </v:textbox>
                </v:rect>
                <v:rect id="Rectangle 34" o:spid="_x0000_s1066" style="position:absolute;left:609;top:36039;width:57531;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5VKMAA&#10;AADbAAAADwAAAGRycy9kb3ducmV2LnhtbESPS6vCMBSE94L/IZwL7jStL6TXKCIIbn2uj825bb3N&#10;SW2iVn+9EQSXw8x8w0znjSnFjWpXWFYQ9yIQxKnVBWcK9rtVdwLCeWSNpWVS8CAH81m7NcVE2ztv&#10;6Lb1mQgQdgkqyL2vEildmpNB17MVcfD+bG3QB1lnUtd4D3BTyn4UjaXBgsNCjhUtc0r/t1ej4Hww&#10;TcaPI9qzPC0jfMaX0TBWqvPTLH5BeGr8N/xpr7WCwRDeX8IPk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5VKMAAAADbAAAADwAAAAAAAAAAAAAAAACYAgAAZHJzL2Rvd25y&#10;ZXYueG1sUEsFBgAAAAAEAAQA9QAAAIUDAAAAAA==&#10;" fillcolor="#b1b1b0 [1300]" stroked="f" strokeweight="2pt">
                  <v:shadow on="t" color="black" opacity="26214f" origin="-.5,-.5" offset=".74836mm,.74836mm"/>
                  <v:textbox inset="2.37897mm,1.1895mm,2.37897mm,1.1895mm">
                    <w:txbxContent>
                      <w:p w:rsidR="00F75EED" w:rsidRPr="00DB418D" w:rsidRDefault="00F75EED" w:rsidP="007E4650">
                        <w:pPr>
                          <w:pStyle w:val="NormalWeb"/>
                          <w:spacing w:before="0" w:beforeAutospacing="0" w:after="0" w:afterAutospacing="0"/>
                          <w:rPr>
                            <w:rFonts w:eastAsia="MS Gothic"/>
                            <w:sz w:val="20"/>
                            <w:szCs w:val="20"/>
                            <w:lang w:val="fi-FI"/>
                          </w:rPr>
                        </w:pPr>
                        <w:r>
                          <w:rPr>
                            <w:rFonts w:eastAsia="MS Gothic"/>
                            <w:sz w:val="20"/>
                            <w:szCs w:val="20"/>
                            <w:lang w:val="fi-FI"/>
                          </w:rPr>
                          <w:t> </w:t>
                        </w:r>
                        <w:r w:rsidRPr="00E75FC1">
                          <w:rPr>
                            <w:rFonts w:eastAsia="MS Gothic"/>
                            <w:szCs w:val="20"/>
                            <w:lang w:val="fi-FI"/>
                          </w:rPr>
                          <w:t>TASO</w:t>
                        </w:r>
                        <w:r w:rsidRPr="006C0D5C">
                          <w:rPr>
                            <w:rFonts w:eastAsia="MS Gothic"/>
                            <w:lang w:val="fi-FI"/>
                          </w:rPr>
                          <w:t xml:space="preserve"> </w:t>
                        </w:r>
                        <w:r>
                          <w:rPr>
                            <w:rFonts w:eastAsia="MS Gothic"/>
                            <w:szCs w:val="20"/>
                            <w:lang w:val="fi-FI"/>
                          </w:rPr>
                          <w:t>1</w:t>
                        </w:r>
                      </w:p>
                    </w:txbxContent>
                  </v:textbox>
                </v:rect>
                <v:shape id="Text Box 25" o:spid="_x0000_s1067" type="#_x0000_t202" style="position:absolute;left:23643;top:30149;width:5905;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F75EED" w:rsidRPr="00C24FEC" w:rsidRDefault="00F75EED" w:rsidP="007E4650">
                        <w:pPr>
                          <w:rPr>
                            <w:sz w:val="18"/>
                          </w:rPr>
                        </w:pPr>
                        <w:r>
                          <w:rPr>
                            <w:sz w:val="22"/>
                          </w:rPr>
                          <w:t>MML</w:t>
                        </w:r>
                      </w:p>
                    </w:txbxContent>
                  </v:textbox>
                </v:shape>
                <v:shape id="Text Box 30" o:spid="_x0000_s1068" type="#_x0000_t202" style="position:absolute;left:36233;top:24708;width:845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F75EED" w:rsidRPr="00C24FEC" w:rsidRDefault="00F75EED" w:rsidP="007E4650">
                        <w:pPr>
                          <w:rPr>
                            <w:sz w:val="22"/>
                            <w:szCs w:val="24"/>
                          </w:rPr>
                        </w:pPr>
                        <w:r>
                          <w:rPr>
                            <w:sz w:val="22"/>
                            <w:szCs w:val="24"/>
                          </w:rPr>
                          <w:t>GTK</w:t>
                        </w:r>
                      </w:p>
                    </w:txbxContent>
                  </v:textbox>
                </v:shape>
                <v:shape id="Text Box 35" o:spid="_x0000_s1069" type="#_x0000_t202" style="position:absolute;left:29548;top:21660;width:400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F75EED" w:rsidRPr="005736C9" w:rsidRDefault="00F75EED" w:rsidP="007E4650">
                        <w:pPr>
                          <w:rPr>
                            <w:sz w:val="22"/>
                            <w:szCs w:val="24"/>
                          </w:rPr>
                        </w:pPr>
                        <w:r>
                          <w:rPr>
                            <w:sz w:val="22"/>
                            <w:szCs w:val="24"/>
                          </w:rPr>
                          <w:t>IL</w:t>
                        </w:r>
                      </w:p>
                    </w:txbxContent>
                  </v:textbox>
                </v:shape>
                <v:shape id="Text Box 36" o:spid="_x0000_s1070" type="#_x0000_t202" style="position:absolute;left:32194;top:30314;width:771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F75EED" w:rsidRPr="00C24FEC" w:rsidRDefault="00F75EED" w:rsidP="007E4650">
                        <w:pPr>
                          <w:rPr>
                            <w:sz w:val="22"/>
                            <w:szCs w:val="24"/>
                          </w:rPr>
                        </w:pPr>
                        <w:r>
                          <w:rPr>
                            <w:sz w:val="22"/>
                            <w:szCs w:val="24"/>
                          </w:rPr>
                          <w:t>TTL</w:t>
                        </w:r>
                      </w:p>
                    </w:txbxContent>
                  </v:textbox>
                </v:shape>
                <v:shape id="Text Box 37" o:spid="_x0000_s1071" type="#_x0000_t202" style="position:absolute;left:19474;top:38380;width:23198;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F75EED" w:rsidRPr="00C24FEC" w:rsidRDefault="00F75EED" w:rsidP="007E4650">
                        <w:pPr>
                          <w:rPr>
                            <w:sz w:val="22"/>
                          </w:rPr>
                        </w:pPr>
                        <w:r>
                          <w:rPr>
                            <w:sz w:val="22"/>
                          </w:rPr>
                          <w:t>USEITA TUTKIMUSLAITOKSIA</w:t>
                        </w:r>
                      </w:p>
                    </w:txbxContent>
                  </v:textbox>
                </v:shape>
                <v:shape id="Text Box 38" o:spid="_x0000_s1072" type="#_x0000_t202" style="position:absolute;left:28691;top:26423;width:657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F75EED" w:rsidRPr="00C24FEC" w:rsidRDefault="00F75EED" w:rsidP="007E4650">
                        <w:pPr>
                          <w:rPr>
                            <w:sz w:val="22"/>
                          </w:rPr>
                        </w:pPr>
                        <w:r>
                          <w:rPr>
                            <w:sz w:val="22"/>
                          </w:rPr>
                          <w:t>THL</w:t>
                        </w:r>
                      </w:p>
                    </w:txbxContent>
                  </v:textbox>
                </v:shape>
                <v:shape id="Text Box 60" o:spid="_x0000_s1073" type="#_x0000_t202" style="position:absolute;left:21110;top:23653;width:7752;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F75EED" w:rsidRPr="00671705" w:rsidRDefault="00F75EED" w:rsidP="007E4650">
                        <w:pPr>
                          <w:rPr>
                            <w:sz w:val="22"/>
                          </w:rPr>
                        </w:pPr>
                        <w:r>
                          <w:rPr>
                            <w:sz w:val="22"/>
                          </w:rPr>
                          <w:t>SYKE</w:t>
                        </w:r>
                      </w:p>
                    </w:txbxContent>
                  </v:textbox>
                </v:shape>
                <v:shape id="Text Box 311" o:spid="_x0000_s1074" type="#_x0000_t202" style="position:absolute;left:1333;top:381;width:56198;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iWccA&#10;AADcAAAADwAAAGRycy9kb3ducmV2LnhtbESPS2vDMBCE74H+B7GFXkIju6YPnCghhD5CbrHbhNwW&#10;a2ubWitjqbb776NCIMdhZr5hFqvRNKKnztWWFcSzCARxYXXNpYLP/O3+BYTzyBoby6TgjxysljeT&#10;BabaDrynPvOlCBB2KSqovG9TKV1RkUE3sy1x8L5tZ9AH2ZVSdzgEuGnkQxQ9SYM1h4UKW9pUVPxk&#10;v0bBaVoed258/xqSx6R9/ejz54POlbq7HddzEJ5Gfw1f2lutIIlj+D8TjoB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hYlnHAAAA3AAAAA8AAAAAAAAAAAAAAAAAmAIAAGRy&#10;cy9kb3ducmV2LnhtbFBLBQYAAAAABAAEAPUAAACMAwAAAAA=&#10;" fillcolor="white [3201]" stroked="f" strokeweight=".5pt">
                  <v:textbox>
                    <w:txbxContent>
                      <w:p w:rsidR="00F75EED" w:rsidRPr="00F97A1C" w:rsidRDefault="00F75EED" w:rsidP="007E4650">
                        <w:pPr>
                          <w:jc w:val="center"/>
                          <w:rPr>
                            <w:b/>
                            <w:sz w:val="32"/>
                          </w:rPr>
                        </w:pPr>
                        <w:r>
                          <w:rPr>
                            <w:b/>
                            <w:sz w:val="32"/>
                          </w:rPr>
                          <w:t>Toimintakulttuurin kypsyystason alustava kokonaiskuva</w:t>
                        </w:r>
                      </w:p>
                    </w:txbxContent>
                  </v:textbox>
                </v:shape>
                <w10:wrap type="topAndBottom" anchorx="margin"/>
              </v:group>
            </w:pict>
          </mc:Fallback>
        </mc:AlternateContent>
      </w:r>
      <w:r>
        <w:rPr>
          <w:rStyle w:val="IntenseReference"/>
          <w:b w:val="0"/>
          <w:bCs w:val="0"/>
          <w:smallCaps w:val="0"/>
          <w:color w:val="auto"/>
          <w:spacing w:val="0"/>
          <w:u w:val="none"/>
        </w:rPr>
        <w:t>Suomalaiset tutkimuslaitokset on tämän alustavan selvityksen perusteella järjestetty avoimen toimintakulttuurin kypsyystasoille. Sijoittuminen näille kypsyystasoille kuvastaa lähtötilannetta avoimuuden kehittymisessä. Sijoitus tarkentuu tähän alustavaan selvitykseen tulleiden kommenttien perusteella.</w:t>
      </w:r>
    </w:p>
    <w:p w:rsidR="00F241CF" w:rsidRPr="000A6256" w:rsidRDefault="002C496D" w:rsidP="000A6256">
      <w:pPr>
        <w:jc w:val="both"/>
        <w:rPr>
          <w:rStyle w:val="IntenseReference"/>
          <w:b w:val="0"/>
          <w:bCs w:val="0"/>
          <w:smallCaps w:val="0"/>
          <w:color w:val="auto"/>
          <w:spacing w:val="0"/>
          <w:u w:val="none"/>
        </w:rPr>
      </w:pPr>
      <w:r>
        <w:rPr>
          <w:rStyle w:val="IntenseReference"/>
          <w:b w:val="0"/>
          <w:bCs w:val="0"/>
          <w:smallCaps w:val="0"/>
          <w:color w:val="auto"/>
          <w:spacing w:val="0"/>
          <w:u w:val="none"/>
        </w:rPr>
        <w:t>Alustavassa toimintakulttuurin kypsyystasoa kuvaavassa portaikossa tasolle 3 sijoittui yhteensä neljä tutkimuslaitosta järjestyksessä Ilmatieteen laitos, Suomen ympäristökeskus, Geologian tutkimuskeskus sekä Terveyden ja hyvinvoinnin laitos. Näiden organisaatioiden sijoittuminen korkealle perustui pääasiassa jo käyttöönotetuilla ja avointa dataa jakavilla aineisto- ja metatietopalveluilla, joiden käyttö on asiallisesti dokumentoitua ja käyttöehdot selkeästi saatavilla.</w:t>
      </w:r>
      <w:r w:rsidR="004607C3">
        <w:rPr>
          <w:rStyle w:val="IntenseReference"/>
          <w:b w:val="0"/>
          <w:bCs w:val="0"/>
          <w:smallCaps w:val="0"/>
          <w:color w:val="auto"/>
          <w:spacing w:val="0"/>
          <w:u w:val="none"/>
        </w:rPr>
        <w:t xml:space="preserve"> Lisäksi niissä on otettu käyttöön strategisia ja periaatteellisia linjauksia avoimuutta koskien koko organisaation laajuisesti.</w:t>
      </w:r>
      <w:r>
        <w:rPr>
          <w:rStyle w:val="IntenseReference"/>
          <w:b w:val="0"/>
          <w:bCs w:val="0"/>
          <w:smallCaps w:val="0"/>
          <w:color w:val="auto"/>
          <w:spacing w:val="0"/>
          <w:u w:val="none"/>
        </w:rPr>
        <w:t xml:space="preserve"> Tasolla 2 on kaksi tutkimuslaitosta ja tasolla 1 kuusi tutkimuslaitosta.</w:t>
      </w:r>
      <w:r w:rsidR="00D16C8F">
        <w:rPr>
          <w:rStyle w:val="IntenseReference"/>
          <w:b w:val="0"/>
          <w:bCs w:val="0"/>
          <w:smallCaps w:val="0"/>
          <w:color w:val="auto"/>
          <w:spacing w:val="0"/>
          <w:u w:val="none"/>
        </w:rPr>
        <w:t xml:space="preserve"> Sijoittuminen toimintakulttuurin avoimuuden kypsyystasoportaikolle on esitetty kuvassa 1</w:t>
      </w:r>
      <w:r w:rsidR="003757E4">
        <w:rPr>
          <w:rStyle w:val="IntenseReference"/>
          <w:b w:val="0"/>
          <w:bCs w:val="0"/>
          <w:smallCaps w:val="0"/>
          <w:color w:val="auto"/>
          <w:spacing w:val="0"/>
          <w:u w:val="none"/>
        </w:rPr>
        <w:t>.</w:t>
      </w:r>
      <w:r w:rsidR="00F241CF" w:rsidRPr="000A6256">
        <w:rPr>
          <w:rStyle w:val="IntenseReference"/>
          <w:b w:val="0"/>
          <w:bCs w:val="0"/>
          <w:smallCaps w:val="0"/>
          <w:color w:val="auto"/>
          <w:spacing w:val="0"/>
          <w:u w:val="none"/>
        </w:rPr>
        <w:br w:type="page"/>
      </w:r>
    </w:p>
    <w:p w:rsidR="005B051C" w:rsidRDefault="00597F73" w:rsidP="00F226E0">
      <w:pPr>
        <w:pStyle w:val="Heading1"/>
      </w:pPr>
      <w:bookmarkStart w:id="10" w:name="_Toc421003503"/>
      <w:r w:rsidRPr="00597F73">
        <w:rPr>
          <w:rStyle w:val="IntenseReference"/>
          <w:b/>
          <w:bCs/>
          <w:smallCaps w:val="0"/>
          <w:color w:val="2A2A2A" w:themeColor="accent1" w:themeShade="B5"/>
          <w:spacing w:val="0"/>
          <w:u w:val="none"/>
        </w:rPr>
        <w:lastRenderedPageBreak/>
        <w:t>Liitteet</w:t>
      </w:r>
      <w:bookmarkEnd w:id="10"/>
    </w:p>
    <w:p w:rsidR="005B051C" w:rsidRPr="005B051C" w:rsidRDefault="005B051C">
      <w:pPr>
        <w:rPr>
          <w:rFonts w:asciiTheme="majorHAnsi" w:hAnsiTheme="majorHAnsi"/>
          <w:b/>
          <w:sz w:val="26"/>
          <w:szCs w:val="26"/>
        </w:rPr>
      </w:pPr>
      <w:r w:rsidRPr="005B051C">
        <w:rPr>
          <w:rFonts w:asciiTheme="majorHAnsi" w:hAnsiTheme="majorHAnsi"/>
          <w:b/>
          <w:color w:val="3C3C3B" w:themeColor="accent1"/>
          <w:sz w:val="26"/>
          <w:szCs w:val="26"/>
        </w:rPr>
        <w:t>Liite 1</w:t>
      </w:r>
      <w:r w:rsidRPr="005B051C">
        <w:rPr>
          <w:rFonts w:asciiTheme="majorHAnsi" w:hAnsiTheme="majorHAnsi"/>
          <w:sz w:val="26"/>
          <w:szCs w:val="26"/>
        </w:rPr>
        <w:t xml:space="preserve"> – </w:t>
      </w:r>
      <w:r w:rsidRPr="005B051C">
        <w:rPr>
          <w:rFonts w:asciiTheme="majorHAnsi" w:hAnsiTheme="majorHAnsi"/>
          <w:b/>
          <w:sz w:val="26"/>
          <w:szCs w:val="26"/>
        </w:rPr>
        <w:t>Toimintakulttuurin tilannekuvan aineisto - selitteet</w:t>
      </w:r>
    </w:p>
    <w:p w:rsidR="005B051C" w:rsidRPr="005B051C" w:rsidRDefault="005B051C">
      <w:pPr>
        <w:rPr>
          <w:rFonts w:asciiTheme="majorHAnsi" w:hAnsiTheme="majorHAnsi"/>
          <w:sz w:val="26"/>
          <w:szCs w:val="26"/>
        </w:rPr>
      </w:pPr>
    </w:p>
    <w:p w:rsidR="005B051C" w:rsidRPr="005B051C" w:rsidRDefault="005B051C" w:rsidP="005B051C">
      <w:pPr>
        <w:rPr>
          <w:rFonts w:asciiTheme="majorHAnsi" w:hAnsiTheme="majorHAnsi"/>
          <w:b/>
          <w:sz w:val="26"/>
          <w:szCs w:val="26"/>
        </w:rPr>
      </w:pPr>
      <w:proofErr w:type="gramStart"/>
      <w:r w:rsidRPr="005B051C">
        <w:rPr>
          <w:rFonts w:asciiTheme="majorHAnsi" w:hAnsiTheme="majorHAnsi"/>
          <w:b/>
          <w:color w:val="3C3C3B" w:themeColor="accent1"/>
          <w:sz w:val="26"/>
          <w:szCs w:val="26"/>
        </w:rPr>
        <w:t>Liite 2</w:t>
      </w:r>
      <w:r w:rsidRPr="005B051C">
        <w:rPr>
          <w:rFonts w:asciiTheme="majorHAnsi" w:hAnsiTheme="majorHAnsi"/>
          <w:sz w:val="26"/>
          <w:szCs w:val="26"/>
        </w:rPr>
        <w:t xml:space="preserve"> – </w:t>
      </w:r>
      <w:r w:rsidR="008F3A22">
        <w:rPr>
          <w:rFonts w:asciiTheme="majorHAnsi" w:hAnsiTheme="majorHAnsi"/>
          <w:b/>
          <w:sz w:val="26"/>
          <w:szCs w:val="26"/>
        </w:rPr>
        <w:t>Tutkimuslaitoksista</w:t>
      </w:r>
      <w:r w:rsidRPr="005B051C">
        <w:rPr>
          <w:rFonts w:asciiTheme="majorHAnsi" w:hAnsiTheme="majorHAnsi"/>
          <w:b/>
          <w:sz w:val="26"/>
          <w:szCs w:val="26"/>
        </w:rPr>
        <w:t xml:space="preserve"> selvityksessä käytetyt lyhenteet</w:t>
      </w:r>
      <w:proofErr w:type="gramEnd"/>
    </w:p>
    <w:p w:rsidR="005B051C" w:rsidRPr="005B051C" w:rsidRDefault="005B051C">
      <w:pPr>
        <w:rPr>
          <w:rFonts w:asciiTheme="majorHAnsi" w:hAnsiTheme="majorHAnsi"/>
          <w:sz w:val="26"/>
          <w:szCs w:val="26"/>
        </w:rPr>
      </w:pPr>
    </w:p>
    <w:p w:rsidR="005B051C" w:rsidRPr="005B051C" w:rsidRDefault="005B051C" w:rsidP="005B051C">
      <w:pPr>
        <w:rPr>
          <w:rFonts w:asciiTheme="majorHAnsi" w:hAnsiTheme="majorHAnsi"/>
          <w:b/>
          <w:sz w:val="26"/>
          <w:szCs w:val="26"/>
        </w:rPr>
      </w:pPr>
      <w:r w:rsidRPr="005B051C">
        <w:rPr>
          <w:rFonts w:asciiTheme="majorHAnsi" w:hAnsiTheme="majorHAnsi"/>
          <w:b/>
          <w:color w:val="3C3C3B" w:themeColor="accent1"/>
          <w:sz w:val="26"/>
          <w:szCs w:val="26"/>
        </w:rPr>
        <w:t>Liite 3</w:t>
      </w:r>
      <w:r w:rsidRPr="005B051C">
        <w:rPr>
          <w:rFonts w:asciiTheme="majorHAnsi" w:hAnsiTheme="majorHAnsi"/>
          <w:sz w:val="26"/>
          <w:szCs w:val="26"/>
        </w:rPr>
        <w:t xml:space="preserve"> – </w:t>
      </w:r>
      <w:r w:rsidRPr="005B051C">
        <w:rPr>
          <w:rFonts w:asciiTheme="majorHAnsi" w:hAnsiTheme="majorHAnsi"/>
          <w:b/>
          <w:sz w:val="26"/>
          <w:szCs w:val="26"/>
        </w:rPr>
        <w:t>Toimintakulttuurin tilannekuvan aineisto</w:t>
      </w:r>
    </w:p>
    <w:p w:rsidR="00597F73" w:rsidRPr="00552D38" w:rsidRDefault="005B051C" w:rsidP="00597F73">
      <w:pPr>
        <w:rPr>
          <w:sz w:val="26"/>
          <w:szCs w:val="26"/>
        </w:rPr>
      </w:pPr>
      <w:r w:rsidRPr="005B051C">
        <w:rPr>
          <w:sz w:val="26"/>
          <w:szCs w:val="26"/>
        </w:rPr>
        <w:br w:type="page"/>
      </w:r>
    </w:p>
    <w:p w:rsidR="00AF622C" w:rsidRDefault="00B30914" w:rsidP="00F226E0">
      <w:pPr>
        <w:pStyle w:val="Heading2"/>
      </w:pPr>
      <w:bookmarkStart w:id="11" w:name="_Toc421003504"/>
      <w:r>
        <w:lastRenderedPageBreak/>
        <w:t>Liite 1</w:t>
      </w:r>
      <w:r w:rsidR="00597F73">
        <w:t xml:space="preserve"> – </w:t>
      </w:r>
      <w:r w:rsidR="00315650">
        <w:t>Toimintakulttuurin tilannekuvan aineisto - selitteet</w:t>
      </w:r>
      <w:bookmarkEnd w:id="11"/>
    </w:p>
    <w:p w:rsidR="00AF622C" w:rsidRDefault="00AF622C" w:rsidP="00251D27">
      <w:pPr>
        <w:jc w:val="both"/>
        <w:rPr>
          <w:b/>
        </w:rPr>
      </w:pPr>
      <w:r>
        <w:t>Ohessa on avattu ATT-hankkeessa laadittavan alustavan tilannekartoituksen aineistoa ja sen laadinnassa käytettyjä metodeja. Tilannekartoituksessa selvitetään saatavilla olevan tiedon pohjalta sitä, kuinka avoimuus nä</w:t>
      </w:r>
      <w:r w:rsidR="004E56FB">
        <w:t xml:space="preserve">kyy suomalaisissa </w:t>
      </w:r>
      <w:r w:rsidR="006174A4">
        <w:t>tutkimuslaitoksissa</w:t>
      </w:r>
      <w:r w:rsidR="00D91750">
        <w:t xml:space="preserve"> </w:t>
      </w:r>
      <w:r>
        <w:t>laadituissa strategioissa, politiikoissa ja periaatteissa. Lisäksi kartoitetaan organisaation julkisesti tarjoamia ohjeistuksia tutkimusjulkaisujen ja -aineistojen avoimeen tallentamiseen.</w:t>
      </w:r>
    </w:p>
    <w:p w:rsidR="005B051C" w:rsidRPr="00D91750" w:rsidRDefault="005B051C" w:rsidP="00251D27">
      <w:pPr>
        <w:jc w:val="both"/>
      </w:pPr>
    </w:p>
    <w:p w:rsidR="00AF622C" w:rsidRPr="00BA59F0" w:rsidRDefault="00C214AB" w:rsidP="007414C8">
      <w:pPr>
        <w:pStyle w:val="ListParagraph"/>
        <w:numPr>
          <w:ilvl w:val="0"/>
          <w:numId w:val="3"/>
        </w:numPr>
        <w:spacing w:after="160" w:line="259" w:lineRule="auto"/>
        <w:rPr>
          <w:rFonts w:asciiTheme="majorHAnsi" w:hAnsiTheme="majorHAnsi"/>
          <w:b/>
          <w:sz w:val="32"/>
        </w:rPr>
      </w:pPr>
      <w:r>
        <w:rPr>
          <w:rFonts w:asciiTheme="majorHAnsi" w:hAnsiTheme="majorHAnsi"/>
          <w:b/>
          <w:sz w:val="32"/>
        </w:rPr>
        <w:t>Strateginen ohjaus</w:t>
      </w:r>
    </w:p>
    <w:p w:rsidR="006762AB" w:rsidRDefault="006762AB" w:rsidP="00AF622C">
      <w:pPr>
        <w:jc w:val="both"/>
      </w:pPr>
      <w:r w:rsidRPr="006762AB">
        <w:t xml:space="preserve">Kunkin organisaation strategiat on kerätty </w:t>
      </w:r>
      <w:r w:rsidR="006174A4">
        <w:t>maaliskuussa 2015</w:t>
      </w:r>
      <w:r w:rsidRPr="006762AB">
        <w:t xml:space="preserve"> ja tiedonhaussa käytettiin organisaation ulkoisia verkkosivuja kokonaisuudessaan. Mahdollisesti sisäisiltä intranet-sivuilta löytyviä strategioita ei ole voitu ottaa arvioinnissa huomioon. Mikäli varsinaista ladattavaa strategiaa ei ollut saatavilla, käytettiin aineistona verkkosivun muotoon muokattuja strategioita tai vastaavia dokumentteja (esim. arvot, visiot tms.), joista sitten muodostettiin tiedot kokoamalla paik</w:t>
      </w:r>
      <w:r w:rsidR="006174A4">
        <w:t>allinen kopio.</w:t>
      </w:r>
    </w:p>
    <w:p w:rsidR="006174A4" w:rsidRDefault="006174A4" w:rsidP="00AF622C">
      <w:pPr>
        <w:jc w:val="both"/>
      </w:pPr>
    </w:p>
    <w:p w:rsidR="00AF622C" w:rsidRDefault="00AF622C" w:rsidP="00AF622C">
      <w:pPr>
        <w:jc w:val="both"/>
      </w:pPr>
      <w:r>
        <w:t>Kustakin kohdasta organisaatio saa 0-3 pistettä riippuen siitä, kuinka kattavasti strategioissa esiintyy käsiteltävä asia. 0 pistettä merkitsee sitä että organisaation strategiassa ei ole kyseisestä kohdasta mainintaa. Pisteytys noudattaa kussakin kohdassa seuraavaa listausta:</w:t>
      </w:r>
    </w:p>
    <w:p w:rsidR="00AF622C" w:rsidRDefault="00AF622C" w:rsidP="00AF622C">
      <w:pPr>
        <w:jc w:val="both"/>
      </w:pPr>
    </w:p>
    <w:p w:rsidR="00AF622C" w:rsidRPr="00930ABE" w:rsidRDefault="00AF622C" w:rsidP="00AF622C">
      <w:pPr>
        <w:pStyle w:val="ListParagraph"/>
      </w:pPr>
      <w:r>
        <w:rPr>
          <w:noProof/>
          <w:lang w:eastAsia="fi-FI"/>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12065</wp:posOffset>
                </wp:positionV>
                <wp:extent cx="5734050" cy="4781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734050" cy="4781550"/>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5EED" w:rsidRPr="00AF622C" w:rsidRDefault="00F75EED" w:rsidP="007414C8">
                            <w:pPr>
                              <w:pStyle w:val="ListParagraph"/>
                              <w:numPr>
                                <w:ilvl w:val="0"/>
                                <w:numId w:val="6"/>
                              </w:numPr>
                              <w:spacing w:after="160" w:line="259" w:lineRule="auto"/>
                              <w:rPr>
                                <w:b/>
                                <w:sz w:val="16"/>
                              </w:rPr>
                            </w:pPr>
                            <w:r w:rsidRPr="00AF622C">
                              <w:rPr>
                                <w:b/>
                                <w:sz w:val="16"/>
                              </w:rPr>
                              <w:t>Avoimuus organisaation toiminnassa</w:t>
                            </w:r>
                          </w:p>
                          <w:p w:rsidR="00F75EED" w:rsidRPr="00B914CF" w:rsidRDefault="00F75EED" w:rsidP="007414C8">
                            <w:pPr>
                              <w:pStyle w:val="ListParagraph"/>
                              <w:numPr>
                                <w:ilvl w:val="1"/>
                                <w:numId w:val="1"/>
                              </w:numPr>
                              <w:spacing w:after="160" w:line="259" w:lineRule="auto"/>
                              <w:rPr>
                                <w:sz w:val="16"/>
                              </w:rPr>
                            </w:pPr>
                            <w:r w:rsidRPr="00B914CF">
                              <w:rPr>
                                <w:sz w:val="16"/>
                              </w:rPr>
                              <w:t>Avoimuus on mainittu esimerkiksi organisaation arvona tai periaatteena</w:t>
                            </w:r>
                          </w:p>
                          <w:p w:rsidR="00F75EED" w:rsidRDefault="00F75EED" w:rsidP="007414C8">
                            <w:pPr>
                              <w:pStyle w:val="ListParagraph"/>
                              <w:numPr>
                                <w:ilvl w:val="1"/>
                                <w:numId w:val="1"/>
                              </w:numPr>
                              <w:spacing w:after="160" w:line="259" w:lineRule="auto"/>
                              <w:rPr>
                                <w:sz w:val="16"/>
                              </w:rPr>
                            </w:pPr>
                            <w:r w:rsidRPr="00B914CF">
                              <w:rPr>
                                <w:sz w:val="16"/>
                              </w:rPr>
                              <w:t xml:space="preserve">Avoimuus on nimetty yhdeksi toimintakulttuurin osaksi ja sen merkitystä </w:t>
                            </w:r>
                          </w:p>
                          <w:p w:rsidR="00F75EED" w:rsidRPr="00B914CF" w:rsidRDefault="00F75EED" w:rsidP="00AF622C">
                            <w:pPr>
                              <w:pStyle w:val="ListParagraph"/>
                              <w:spacing w:after="160" w:line="259" w:lineRule="auto"/>
                              <w:ind w:left="1440"/>
                              <w:rPr>
                                <w:sz w:val="16"/>
                              </w:rPr>
                            </w:pPr>
                            <w:r w:rsidRPr="00B914CF">
                              <w:rPr>
                                <w:sz w:val="16"/>
                              </w:rPr>
                              <w:t>on tuossa yhteydessä avattu</w:t>
                            </w:r>
                          </w:p>
                          <w:p w:rsidR="00F75EED" w:rsidRPr="00B914CF" w:rsidRDefault="00F75EED" w:rsidP="007414C8">
                            <w:pPr>
                              <w:pStyle w:val="ListParagraph"/>
                              <w:numPr>
                                <w:ilvl w:val="1"/>
                                <w:numId w:val="1"/>
                              </w:numPr>
                              <w:spacing w:after="160" w:line="259" w:lineRule="auto"/>
                              <w:rPr>
                                <w:sz w:val="16"/>
                              </w:rPr>
                            </w:pPr>
                            <w:r w:rsidRPr="00B914CF">
                              <w:rPr>
                                <w:sz w:val="16"/>
                              </w:rPr>
                              <w:t>Avoimuus on yksi strategian kantavista teemoista ja selvästi toiminnan keskiössä</w:t>
                            </w:r>
                          </w:p>
                          <w:p w:rsidR="00F75EED" w:rsidRPr="00AF622C" w:rsidRDefault="00F75EED" w:rsidP="007414C8">
                            <w:pPr>
                              <w:pStyle w:val="ListParagraph"/>
                              <w:numPr>
                                <w:ilvl w:val="0"/>
                                <w:numId w:val="6"/>
                              </w:numPr>
                              <w:spacing w:after="160" w:line="259" w:lineRule="auto"/>
                              <w:rPr>
                                <w:b/>
                                <w:sz w:val="16"/>
                              </w:rPr>
                            </w:pPr>
                            <w:r w:rsidRPr="00AF622C">
                              <w:rPr>
                                <w:b/>
                                <w:sz w:val="16"/>
                              </w:rPr>
                              <w:t>Avoimuus tutkimusprosessissa</w:t>
                            </w:r>
                          </w:p>
                          <w:p w:rsidR="00F75EED" w:rsidRPr="00B914CF" w:rsidRDefault="00F75EED" w:rsidP="007414C8">
                            <w:pPr>
                              <w:pStyle w:val="ListParagraph"/>
                              <w:numPr>
                                <w:ilvl w:val="1"/>
                                <w:numId w:val="6"/>
                              </w:numPr>
                              <w:spacing w:after="160" w:line="259" w:lineRule="auto"/>
                              <w:rPr>
                                <w:sz w:val="16"/>
                              </w:rPr>
                            </w:pPr>
                            <w:r w:rsidRPr="00B914CF">
                              <w:rPr>
                                <w:sz w:val="16"/>
                              </w:rPr>
                              <w:t>Avoimuus on mainittu osana organisaation tutkimusprosesseja</w:t>
                            </w:r>
                          </w:p>
                          <w:p w:rsidR="00F75EED" w:rsidRPr="00B914CF" w:rsidRDefault="00F75EED" w:rsidP="007414C8">
                            <w:pPr>
                              <w:pStyle w:val="ListParagraph"/>
                              <w:numPr>
                                <w:ilvl w:val="1"/>
                                <w:numId w:val="6"/>
                              </w:numPr>
                              <w:spacing w:after="160" w:line="259" w:lineRule="auto"/>
                              <w:rPr>
                                <w:sz w:val="16"/>
                              </w:rPr>
                            </w:pPr>
                            <w:r w:rsidRPr="00B914CF">
                              <w:rPr>
                                <w:sz w:val="16"/>
                              </w:rPr>
                              <w:t>Avoimuus on nimetty yhdeksi organisaation tutkimusprosessin osaksi ja sen merkitystä on tuossa yhteydessä avattu</w:t>
                            </w:r>
                          </w:p>
                          <w:p w:rsidR="00F75EED" w:rsidRDefault="00F75EED" w:rsidP="007414C8">
                            <w:pPr>
                              <w:pStyle w:val="ListParagraph"/>
                              <w:numPr>
                                <w:ilvl w:val="1"/>
                                <w:numId w:val="6"/>
                              </w:numPr>
                              <w:spacing w:after="160" w:line="259" w:lineRule="auto"/>
                              <w:rPr>
                                <w:sz w:val="16"/>
                              </w:rPr>
                            </w:pPr>
                            <w:r w:rsidRPr="00B914CF">
                              <w:rPr>
                                <w:sz w:val="16"/>
                              </w:rPr>
                              <w:t>Avoimuus on yksi organisaation tutkimusprosessin keskeisiä osa-alueita</w:t>
                            </w:r>
                          </w:p>
                          <w:p w:rsidR="00F75EED" w:rsidRPr="00B914CF" w:rsidRDefault="00F75EED" w:rsidP="007414C8">
                            <w:pPr>
                              <w:pStyle w:val="ListParagraph"/>
                              <w:numPr>
                                <w:ilvl w:val="0"/>
                                <w:numId w:val="6"/>
                              </w:numPr>
                              <w:spacing w:after="160" w:line="259" w:lineRule="auto"/>
                              <w:rPr>
                                <w:b/>
                                <w:sz w:val="16"/>
                              </w:rPr>
                            </w:pPr>
                            <w:r w:rsidRPr="00B914CF">
                              <w:rPr>
                                <w:b/>
                                <w:sz w:val="16"/>
                              </w:rPr>
                              <w:t>Paikallinen, kansallinen ja kansainvälinen yhteistyö</w:t>
                            </w:r>
                          </w:p>
                          <w:p w:rsidR="00F75EED" w:rsidRPr="00B914CF" w:rsidRDefault="00F75EED" w:rsidP="007414C8">
                            <w:pPr>
                              <w:pStyle w:val="ListParagraph"/>
                              <w:numPr>
                                <w:ilvl w:val="1"/>
                                <w:numId w:val="6"/>
                              </w:numPr>
                              <w:spacing w:after="160" w:line="259" w:lineRule="auto"/>
                              <w:rPr>
                                <w:sz w:val="16"/>
                              </w:rPr>
                            </w:pPr>
                            <w:r w:rsidRPr="00B914CF">
                              <w:rPr>
                                <w:sz w:val="16"/>
                              </w:rPr>
                              <w:t>Yhteistyö eri toimijoiden kanssa on mainittu strategiassa</w:t>
                            </w:r>
                          </w:p>
                          <w:p w:rsidR="00F75EED" w:rsidRDefault="00F75EED" w:rsidP="007414C8">
                            <w:pPr>
                              <w:pStyle w:val="ListParagraph"/>
                              <w:numPr>
                                <w:ilvl w:val="1"/>
                                <w:numId w:val="6"/>
                              </w:numPr>
                              <w:spacing w:after="160" w:line="259" w:lineRule="auto"/>
                              <w:rPr>
                                <w:sz w:val="16"/>
                              </w:rPr>
                            </w:pPr>
                            <w:r w:rsidRPr="00B914CF">
                              <w:rPr>
                                <w:sz w:val="16"/>
                              </w:rPr>
                              <w:t xml:space="preserve">Yhteistyö monipuolisesti eri toimijoiden kanssa käy ilmi strategiasta </w:t>
                            </w:r>
                          </w:p>
                          <w:p w:rsidR="00F75EED" w:rsidRPr="00B914CF" w:rsidRDefault="00F75EED" w:rsidP="00AF622C">
                            <w:pPr>
                              <w:pStyle w:val="ListParagraph"/>
                              <w:spacing w:after="160" w:line="259" w:lineRule="auto"/>
                              <w:ind w:left="1440"/>
                              <w:rPr>
                                <w:sz w:val="16"/>
                              </w:rPr>
                            </w:pPr>
                            <w:r w:rsidRPr="00B914CF">
                              <w:rPr>
                                <w:sz w:val="16"/>
                              </w:rPr>
                              <w:t>ja yhteistyölle on asetettu kehityskohteita</w:t>
                            </w:r>
                          </w:p>
                          <w:p w:rsidR="00F75EED" w:rsidRDefault="00F75EED" w:rsidP="007414C8">
                            <w:pPr>
                              <w:pStyle w:val="ListParagraph"/>
                              <w:numPr>
                                <w:ilvl w:val="1"/>
                                <w:numId w:val="6"/>
                              </w:numPr>
                              <w:spacing w:after="160" w:line="259" w:lineRule="auto"/>
                              <w:rPr>
                                <w:sz w:val="16"/>
                              </w:rPr>
                            </w:pPr>
                            <w:r w:rsidRPr="00B914CF">
                              <w:rPr>
                                <w:sz w:val="16"/>
                              </w:rPr>
                              <w:t xml:space="preserve">Yhteistyö kaikilla kolmella osa-alueella huomattavan monipuolista </w:t>
                            </w:r>
                          </w:p>
                          <w:p w:rsidR="00F75EED" w:rsidRPr="00B914CF" w:rsidRDefault="00F75EED" w:rsidP="00AF622C">
                            <w:pPr>
                              <w:pStyle w:val="ListParagraph"/>
                              <w:spacing w:after="160" w:line="259" w:lineRule="auto"/>
                              <w:ind w:left="1440"/>
                              <w:rPr>
                                <w:sz w:val="16"/>
                              </w:rPr>
                            </w:pPr>
                            <w:r w:rsidRPr="00B914CF">
                              <w:rPr>
                                <w:sz w:val="16"/>
                              </w:rPr>
                              <w:t>ja yhteistyö on asetettu keskeiseksi osaksi organisaation strategiaa</w:t>
                            </w:r>
                          </w:p>
                          <w:p w:rsidR="00F75EED" w:rsidRPr="00B914CF" w:rsidRDefault="00F75EED" w:rsidP="007414C8">
                            <w:pPr>
                              <w:pStyle w:val="ListParagraph"/>
                              <w:numPr>
                                <w:ilvl w:val="0"/>
                                <w:numId w:val="6"/>
                              </w:numPr>
                              <w:spacing w:after="160" w:line="259" w:lineRule="auto"/>
                              <w:rPr>
                                <w:b/>
                                <w:sz w:val="16"/>
                              </w:rPr>
                            </w:pPr>
                            <w:r w:rsidRPr="00B914CF">
                              <w:rPr>
                                <w:b/>
                                <w:sz w:val="16"/>
                              </w:rPr>
                              <w:t xml:space="preserve">Tutkimuksen palveluiden ja infrastruktuurien </w:t>
                            </w:r>
                            <w:proofErr w:type="spellStart"/>
                            <w:r w:rsidRPr="00B914CF">
                              <w:rPr>
                                <w:b/>
                                <w:sz w:val="16"/>
                              </w:rPr>
                              <w:t>yhteentoimivuus</w:t>
                            </w:r>
                            <w:proofErr w:type="spellEnd"/>
                          </w:p>
                          <w:p w:rsidR="00F75EED" w:rsidRPr="00B914CF" w:rsidRDefault="00F75EED" w:rsidP="007414C8">
                            <w:pPr>
                              <w:pStyle w:val="ListParagraph"/>
                              <w:numPr>
                                <w:ilvl w:val="1"/>
                                <w:numId w:val="6"/>
                              </w:numPr>
                              <w:spacing w:after="160" w:line="259" w:lineRule="auto"/>
                              <w:rPr>
                                <w:sz w:val="16"/>
                              </w:rPr>
                            </w:pPr>
                            <w:r w:rsidRPr="00B914CF">
                              <w:rPr>
                                <w:sz w:val="16"/>
                              </w:rPr>
                              <w:t>Tutkimuksen palveluiden ja infrastruktuurien yhteiskäytöstä muiden organisaatioiden kanssa sekä tämän toiminnan edistämisestä on mainittu strategiassa</w:t>
                            </w:r>
                          </w:p>
                          <w:p w:rsidR="00F75EED" w:rsidRPr="00B914CF" w:rsidRDefault="00F75EED" w:rsidP="007414C8">
                            <w:pPr>
                              <w:pStyle w:val="ListParagraph"/>
                              <w:numPr>
                                <w:ilvl w:val="1"/>
                                <w:numId w:val="6"/>
                              </w:numPr>
                              <w:spacing w:after="160" w:line="259" w:lineRule="auto"/>
                              <w:rPr>
                                <w:sz w:val="16"/>
                              </w:rPr>
                            </w:pPr>
                            <w:r w:rsidRPr="00B914CF">
                              <w:rPr>
                                <w:sz w:val="16"/>
                              </w:rPr>
                              <w:t>Tutkimuksen palveluiden ja infrastruktuurien yleisen yhteentoimivuuden kehittäminen on mainittu strategiassa</w:t>
                            </w:r>
                          </w:p>
                          <w:p w:rsidR="00F75EED" w:rsidRPr="00D14C76" w:rsidRDefault="00F75EED" w:rsidP="007414C8">
                            <w:pPr>
                              <w:pStyle w:val="ListParagraph"/>
                              <w:numPr>
                                <w:ilvl w:val="1"/>
                                <w:numId w:val="6"/>
                              </w:numPr>
                              <w:spacing w:after="160" w:line="259" w:lineRule="auto"/>
                              <w:rPr>
                                <w:sz w:val="16"/>
                              </w:rPr>
                            </w:pPr>
                            <w:r w:rsidRPr="00B914CF">
                              <w:rPr>
                                <w:sz w:val="16"/>
                              </w:rPr>
                              <w:t xml:space="preserve">Tutkimuksen palveluiden ja infrastruktuurien yleisen yhteentoimivuuden kehittäminen sekä sen kautta saavutetut hyödyt on huomioitu strategiassa </w:t>
                            </w:r>
                            <w:r w:rsidRPr="00D14C76">
                              <w:rPr>
                                <w:sz w:val="16"/>
                              </w:rPr>
                              <w:t>ja niihin luvataan panostaa</w:t>
                            </w:r>
                          </w:p>
                          <w:p w:rsidR="00F75EED" w:rsidRPr="00B914CF" w:rsidRDefault="00F75EED" w:rsidP="007414C8">
                            <w:pPr>
                              <w:pStyle w:val="ListParagraph"/>
                              <w:numPr>
                                <w:ilvl w:val="0"/>
                                <w:numId w:val="6"/>
                              </w:numPr>
                              <w:spacing w:after="160" w:line="259" w:lineRule="auto"/>
                              <w:rPr>
                                <w:b/>
                                <w:sz w:val="16"/>
                              </w:rPr>
                            </w:pPr>
                            <w:r w:rsidRPr="00B914CF">
                              <w:rPr>
                                <w:b/>
                                <w:sz w:val="16"/>
                              </w:rPr>
                              <w:t>Tutkimuksen tulokset ja niihin liittyvä avoimuus</w:t>
                            </w:r>
                          </w:p>
                          <w:p w:rsidR="00F75EED" w:rsidRPr="00B914CF" w:rsidRDefault="00F75EED" w:rsidP="007414C8">
                            <w:pPr>
                              <w:pStyle w:val="ListParagraph"/>
                              <w:numPr>
                                <w:ilvl w:val="1"/>
                                <w:numId w:val="6"/>
                              </w:numPr>
                              <w:spacing w:after="160" w:line="259" w:lineRule="auto"/>
                              <w:rPr>
                                <w:sz w:val="16"/>
                              </w:rPr>
                            </w:pPr>
                            <w:r w:rsidRPr="00B914CF">
                              <w:rPr>
                                <w:sz w:val="16"/>
                              </w:rPr>
                              <w:t>Tutkimusten tulosten jakaminen ja avoimuus on mainittu strategiassa</w:t>
                            </w:r>
                          </w:p>
                          <w:p w:rsidR="00F75EED" w:rsidRPr="00B914CF" w:rsidRDefault="00F75EED" w:rsidP="007414C8">
                            <w:pPr>
                              <w:pStyle w:val="ListParagraph"/>
                              <w:numPr>
                                <w:ilvl w:val="1"/>
                                <w:numId w:val="6"/>
                              </w:numPr>
                              <w:spacing w:after="160" w:line="259" w:lineRule="auto"/>
                              <w:rPr>
                                <w:sz w:val="16"/>
                              </w:rPr>
                            </w:pPr>
                            <w:r w:rsidRPr="00B914CF">
                              <w:rPr>
                                <w:sz w:val="16"/>
                              </w:rPr>
                              <w:t>Tutkimusten tulosten avoimuutta ja jatkokäyttöä kannustetaan ja kehitetään</w:t>
                            </w:r>
                          </w:p>
                          <w:p w:rsidR="00F75EED" w:rsidRPr="00B914CF" w:rsidRDefault="00F75EED" w:rsidP="007414C8">
                            <w:pPr>
                              <w:pStyle w:val="ListParagraph"/>
                              <w:numPr>
                                <w:ilvl w:val="1"/>
                                <w:numId w:val="6"/>
                              </w:numPr>
                              <w:spacing w:after="160" w:line="259" w:lineRule="auto"/>
                              <w:rPr>
                                <w:sz w:val="16"/>
                              </w:rPr>
                            </w:pPr>
                            <w:r w:rsidRPr="00B914CF">
                              <w:rPr>
                                <w:sz w:val="16"/>
                              </w:rPr>
                              <w:t>Tutkimusten tulosten avoimuus on nimetty erääksi keskeiseksi tutkimustoiminnan osaksi ja sen luomat mahdollisuudet tunnistetaan laajasti</w:t>
                            </w:r>
                          </w:p>
                          <w:p w:rsidR="00F75EED" w:rsidRPr="00B914CF" w:rsidRDefault="00F75EED" w:rsidP="007414C8">
                            <w:pPr>
                              <w:pStyle w:val="ListParagraph"/>
                              <w:numPr>
                                <w:ilvl w:val="0"/>
                                <w:numId w:val="6"/>
                              </w:numPr>
                              <w:spacing w:after="160" w:line="259" w:lineRule="auto"/>
                              <w:rPr>
                                <w:b/>
                                <w:sz w:val="16"/>
                              </w:rPr>
                            </w:pPr>
                            <w:r w:rsidRPr="00B914CF">
                              <w:rPr>
                                <w:b/>
                                <w:sz w:val="16"/>
                              </w:rPr>
                              <w:t>Avoimuuden osaamisen vahvistaminen</w:t>
                            </w:r>
                          </w:p>
                          <w:p w:rsidR="00F75EED" w:rsidRDefault="00F75EED" w:rsidP="007414C8">
                            <w:pPr>
                              <w:pStyle w:val="ListParagraph"/>
                              <w:numPr>
                                <w:ilvl w:val="1"/>
                                <w:numId w:val="6"/>
                              </w:numPr>
                              <w:spacing w:after="160" w:line="259" w:lineRule="auto"/>
                              <w:rPr>
                                <w:sz w:val="16"/>
                              </w:rPr>
                            </w:pPr>
                            <w:r w:rsidRPr="00B914CF">
                              <w:rPr>
                                <w:sz w:val="16"/>
                              </w:rPr>
                              <w:t xml:space="preserve">Avoimuuden osaaminen tai sen mahdollistavia työkaluja tai palveluita </w:t>
                            </w:r>
                          </w:p>
                          <w:p w:rsidR="00F75EED" w:rsidRPr="00B914CF" w:rsidRDefault="00F75EED" w:rsidP="00AF622C">
                            <w:pPr>
                              <w:pStyle w:val="ListParagraph"/>
                              <w:spacing w:after="160" w:line="259" w:lineRule="auto"/>
                              <w:ind w:left="1440"/>
                              <w:rPr>
                                <w:sz w:val="16"/>
                              </w:rPr>
                            </w:pPr>
                            <w:r w:rsidRPr="00B914CF">
                              <w:rPr>
                                <w:sz w:val="16"/>
                              </w:rPr>
                              <w:t>on mainittu strategiassa</w:t>
                            </w:r>
                          </w:p>
                          <w:p w:rsidR="00F75EED" w:rsidRDefault="00F75EED" w:rsidP="007414C8">
                            <w:pPr>
                              <w:pStyle w:val="ListParagraph"/>
                              <w:numPr>
                                <w:ilvl w:val="1"/>
                                <w:numId w:val="6"/>
                              </w:numPr>
                              <w:spacing w:after="160" w:line="259" w:lineRule="auto"/>
                              <w:rPr>
                                <w:sz w:val="16"/>
                              </w:rPr>
                            </w:pPr>
                            <w:r w:rsidRPr="00B914CF">
                              <w:rPr>
                                <w:sz w:val="16"/>
                              </w:rPr>
                              <w:t xml:space="preserve">Avoimuuden osaaminen ja sen mahdollistavat työkalut sekä palvelut </w:t>
                            </w:r>
                          </w:p>
                          <w:p w:rsidR="00F75EED" w:rsidRPr="00B914CF" w:rsidRDefault="00F75EED" w:rsidP="00AF622C">
                            <w:pPr>
                              <w:pStyle w:val="ListParagraph"/>
                              <w:spacing w:after="160" w:line="259" w:lineRule="auto"/>
                              <w:ind w:left="1440"/>
                              <w:rPr>
                                <w:sz w:val="16"/>
                              </w:rPr>
                            </w:pPr>
                            <w:r w:rsidRPr="00B914CF">
                              <w:rPr>
                                <w:sz w:val="16"/>
                              </w:rPr>
                              <w:t>on asetettu kehityskohteiksi strategiassa</w:t>
                            </w:r>
                          </w:p>
                          <w:p w:rsidR="00F75EED" w:rsidRPr="00AF622C" w:rsidRDefault="00F75EED" w:rsidP="007414C8">
                            <w:pPr>
                              <w:pStyle w:val="ListParagraph"/>
                              <w:numPr>
                                <w:ilvl w:val="1"/>
                                <w:numId w:val="6"/>
                              </w:numPr>
                              <w:spacing w:after="160" w:line="259" w:lineRule="auto"/>
                              <w:rPr>
                                <w:sz w:val="16"/>
                              </w:rPr>
                            </w:pPr>
                            <w:r w:rsidRPr="00B914CF">
                              <w:rPr>
                                <w:sz w:val="16"/>
                              </w:rPr>
                              <w:t>Avoimuuden osaaminen ja sen mahdollistavat työkalut sekä palvelut on asetettu kehityskohteiksi strategiassa ja näiden tuomat hyödyt on tunnistettu ja nimetty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75" type="#_x0000_t202" style="position:absolute;left:0;text-align:left;margin-left:0;margin-top:.95pt;width:451.5pt;height:376.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" fillcolor="#d7eacc [1305]" stroked="f" strokeweight=".5pt">
                <v:textbox>
                  <w:txbxContent>
                    <w:p w:rsidR="00F75EED" w:rsidRPr="00AF622C" w:rsidRDefault="00F75EED" w:rsidP="007414C8">
                      <w:pPr>
                        <w:pStyle w:val="ListParagraph"/>
                        <w:numPr>
                          <w:ilvl w:val="0"/>
                          <w:numId w:val="6"/>
                        </w:numPr>
                        <w:spacing w:after="160" w:line="259" w:lineRule="auto"/>
                        <w:rPr>
                          <w:b/>
                          <w:sz w:val="16"/>
                        </w:rPr>
                      </w:pPr>
                      <w:r w:rsidRPr="00AF622C">
                        <w:rPr>
                          <w:b/>
                          <w:sz w:val="16"/>
                        </w:rPr>
                        <w:t>Avoimuus organisaation toiminnassa</w:t>
                      </w:r>
                    </w:p>
                    <w:p w:rsidR="00F75EED" w:rsidRPr="00B914CF" w:rsidRDefault="00F75EED" w:rsidP="007414C8">
                      <w:pPr>
                        <w:pStyle w:val="ListParagraph"/>
                        <w:numPr>
                          <w:ilvl w:val="1"/>
                          <w:numId w:val="1"/>
                        </w:numPr>
                        <w:spacing w:after="160" w:line="259" w:lineRule="auto"/>
                        <w:rPr>
                          <w:sz w:val="16"/>
                        </w:rPr>
                      </w:pPr>
                      <w:r w:rsidRPr="00B914CF">
                        <w:rPr>
                          <w:sz w:val="16"/>
                        </w:rPr>
                        <w:t>Avoimuus on mainittu esimerkiksi organisaation arvona tai periaatteena</w:t>
                      </w:r>
                    </w:p>
                    <w:p w:rsidR="00F75EED" w:rsidRDefault="00F75EED" w:rsidP="007414C8">
                      <w:pPr>
                        <w:pStyle w:val="ListParagraph"/>
                        <w:numPr>
                          <w:ilvl w:val="1"/>
                          <w:numId w:val="1"/>
                        </w:numPr>
                        <w:spacing w:after="160" w:line="259" w:lineRule="auto"/>
                        <w:rPr>
                          <w:sz w:val="16"/>
                        </w:rPr>
                      </w:pPr>
                      <w:r w:rsidRPr="00B914CF">
                        <w:rPr>
                          <w:sz w:val="16"/>
                        </w:rPr>
                        <w:t xml:space="preserve">Avoimuus on nimetty yhdeksi toimintakulttuurin osaksi ja sen merkitystä </w:t>
                      </w:r>
                    </w:p>
                    <w:p w:rsidR="00F75EED" w:rsidRPr="00B914CF" w:rsidRDefault="00F75EED" w:rsidP="00AF622C">
                      <w:pPr>
                        <w:pStyle w:val="ListParagraph"/>
                        <w:spacing w:after="160" w:line="259" w:lineRule="auto"/>
                        <w:ind w:left="1440"/>
                        <w:rPr>
                          <w:sz w:val="16"/>
                        </w:rPr>
                      </w:pPr>
                      <w:r w:rsidRPr="00B914CF">
                        <w:rPr>
                          <w:sz w:val="16"/>
                        </w:rPr>
                        <w:t>on tuossa yhteydessä avattu</w:t>
                      </w:r>
                    </w:p>
                    <w:p w:rsidR="00F75EED" w:rsidRPr="00B914CF" w:rsidRDefault="00F75EED" w:rsidP="007414C8">
                      <w:pPr>
                        <w:pStyle w:val="ListParagraph"/>
                        <w:numPr>
                          <w:ilvl w:val="1"/>
                          <w:numId w:val="1"/>
                        </w:numPr>
                        <w:spacing w:after="160" w:line="259" w:lineRule="auto"/>
                        <w:rPr>
                          <w:sz w:val="16"/>
                        </w:rPr>
                      </w:pPr>
                      <w:r w:rsidRPr="00B914CF">
                        <w:rPr>
                          <w:sz w:val="16"/>
                        </w:rPr>
                        <w:t>Avoimuus on yksi strategian kantavista teemoista ja selvästi toiminnan keskiössä</w:t>
                      </w:r>
                    </w:p>
                    <w:p w:rsidR="00F75EED" w:rsidRPr="00AF622C" w:rsidRDefault="00F75EED" w:rsidP="007414C8">
                      <w:pPr>
                        <w:pStyle w:val="ListParagraph"/>
                        <w:numPr>
                          <w:ilvl w:val="0"/>
                          <w:numId w:val="6"/>
                        </w:numPr>
                        <w:spacing w:after="160" w:line="259" w:lineRule="auto"/>
                        <w:rPr>
                          <w:b/>
                          <w:sz w:val="16"/>
                        </w:rPr>
                      </w:pPr>
                      <w:r w:rsidRPr="00AF622C">
                        <w:rPr>
                          <w:b/>
                          <w:sz w:val="16"/>
                        </w:rPr>
                        <w:t>Avoimuus tutkimusprosessissa</w:t>
                      </w:r>
                    </w:p>
                    <w:p w:rsidR="00F75EED" w:rsidRPr="00B914CF" w:rsidRDefault="00F75EED" w:rsidP="007414C8">
                      <w:pPr>
                        <w:pStyle w:val="ListParagraph"/>
                        <w:numPr>
                          <w:ilvl w:val="1"/>
                          <w:numId w:val="6"/>
                        </w:numPr>
                        <w:spacing w:after="160" w:line="259" w:lineRule="auto"/>
                        <w:rPr>
                          <w:sz w:val="16"/>
                        </w:rPr>
                      </w:pPr>
                      <w:r w:rsidRPr="00B914CF">
                        <w:rPr>
                          <w:sz w:val="16"/>
                        </w:rPr>
                        <w:t>Avoimuus on mainittu osana organisaation tutkimusprosesseja</w:t>
                      </w:r>
                    </w:p>
                    <w:p w:rsidR="00F75EED" w:rsidRPr="00B914CF" w:rsidRDefault="00F75EED" w:rsidP="007414C8">
                      <w:pPr>
                        <w:pStyle w:val="ListParagraph"/>
                        <w:numPr>
                          <w:ilvl w:val="1"/>
                          <w:numId w:val="6"/>
                        </w:numPr>
                        <w:spacing w:after="160" w:line="259" w:lineRule="auto"/>
                        <w:rPr>
                          <w:sz w:val="16"/>
                        </w:rPr>
                      </w:pPr>
                      <w:r w:rsidRPr="00B914CF">
                        <w:rPr>
                          <w:sz w:val="16"/>
                        </w:rPr>
                        <w:t>Avoimuus on nimetty yhdeksi organisaation tutkimusprosessin osaksi ja sen merkitystä on tuossa yhteydessä avattu</w:t>
                      </w:r>
                    </w:p>
                    <w:p w:rsidR="00F75EED" w:rsidRDefault="00F75EED" w:rsidP="007414C8">
                      <w:pPr>
                        <w:pStyle w:val="ListParagraph"/>
                        <w:numPr>
                          <w:ilvl w:val="1"/>
                          <w:numId w:val="6"/>
                        </w:numPr>
                        <w:spacing w:after="160" w:line="259" w:lineRule="auto"/>
                        <w:rPr>
                          <w:sz w:val="16"/>
                        </w:rPr>
                      </w:pPr>
                      <w:r w:rsidRPr="00B914CF">
                        <w:rPr>
                          <w:sz w:val="16"/>
                        </w:rPr>
                        <w:t>Avoimuus on yksi organisaation tutkimusprosessin keskeisiä osa-alueita</w:t>
                      </w:r>
                    </w:p>
                    <w:p w:rsidR="00F75EED" w:rsidRPr="00B914CF" w:rsidRDefault="00F75EED" w:rsidP="007414C8">
                      <w:pPr>
                        <w:pStyle w:val="ListParagraph"/>
                        <w:numPr>
                          <w:ilvl w:val="0"/>
                          <w:numId w:val="6"/>
                        </w:numPr>
                        <w:spacing w:after="160" w:line="259" w:lineRule="auto"/>
                        <w:rPr>
                          <w:b/>
                          <w:sz w:val="16"/>
                        </w:rPr>
                      </w:pPr>
                      <w:r w:rsidRPr="00B914CF">
                        <w:rPr>
                          <w:b/>
                          <w:sz w:val="16"/>
                        </w:rPr>
                        <w:t>Paikallinen, kansallinen ja kansainvälinen yhteistyö</w:t>
                      </w:r>
                    </w:p>
                    <w:p w:rsidR="00F75EED" w:rsidRPr="00B914CF" w:rsidRDefault="00F75EED" w:rsidP="007414C8">
                      <w:pPr>
                        <w:pStyle w:val="ListParagraph"/>
                        <w:numPr>
                          <w:ilvl w:val="1"/>
                          <w:numId w:val="6"/>
                        </w:numPr>
                        <w:spacing w:after="160" w:line="259" w:lineRule="auto"/>
                        <w:rPr>
                          <w:sz w:val="16"/>
                        </w:rPr>
                      </w:pPr>
                      <w:r w:rsidRPr="00B914CF">
                        <w:rPr>
                          <w:sz w:val="16"/>
                        </w:rPr>
                        <w:t>Yhteistyö eri toimijoiden kanssa on mainittu strategiassa</w:t>
                      </w:r>
                    </w:p>
                    <w:p w:rsidR="00F75EED" w:rsidRDefault="00F75EED" w:rsidP="007414C8">
                      <w:pPr>
                        <w:pStyle w:val="ListParagraph"/>
                        <w:numPr>
                          <w:ilvl w:val="1"/>
                          <w:numId w:val="6"/>
                        </w:numPr>
                        <w:spacing w:after="160" w:line="259" w:lineRule="auto"/>
                        <w:rPr>
                          <w:sz w:val="16"/>
                        </w:rPr>
                      </w:pPr>
                      <w:r w:rsidRPr="00B914CF">
                        <w:rPr>
                          <w:sz w:val="16"/>
                        </w:rPr>
                        <w:t xml:space="preserve">Yhteistyö monipuolisesti eri toimijoiden kanssa käy ilmi strategiasta </w:t>
                      </w:r>
                    </w:p>
                    <w:p w:rsidR="00F75EED" w:rsidRPr="00B914CF" w:rsidRDefault="00F75EED" w:rsidP="00AF622C">
                      <w:pPr>
                        <w:pStyle w:val="ListParagraph"/>
                        <w:spacing w:after="160" w:line="259" w:lineRule="auto"/>
                        <w:ind w:left="1440"/>
                        <w:rPr>
                          <w:sz w:val="16"/>
                        </w:rPr>
                      </w:pPr>
                      <w:r w:rsidRPr="00B914CF">
                        <w:rPr>
                          <w:sz w:val="16"/>
                        </w:rPr>
                        <w:t>ja yhteistyölle on asetettu kehityskohteita</w:t>
                      </w:r>
                    </w:p>
                    <w:p w:rsidR="00F75EED" w:rsidRDefault="00F75EED" w:rsidP="007414C8">
                      <w:pPr>
                        <w:pStyle w:val="ListParagraph"/>
                        <w:numPr>
                          <w:ilvl w:val="1"/>
                          <w:numId w:val="6"/>
                        </w:numPr>
                        <w:spacing w:after="160" w:line="259" w:lineRule="auto"/>
                        <w:rPr>
                          <w:sz w:val="16"/>
                        </w:rPr>
                      </w:pPr>
                      <w:r w:rsidRPr="00B914CF">
                        <w:rPr>
                          <w:sz w:val="16"/>
                        </w:rPr>
                        <w:t xml:space="preserve">Yhteistyö kaikilla kolmella osa-alueella huomattavan monipuolista </w:t>
                      </w:r>
                    </w:p>
                    <w:p w:rsidR="00F75EED" w:rsidRPr="00B914CF" w:rsidRDefault="00F75EED" w:rsidP="00AF622C">
                      <w:pPr>
                        <w:pStyle w:val="ListParagraph"/>
                        <w:spacing w:after="160" w:line="259" w:lineRule="auto"/>
                        <w:ind w:left="1440"/>
                        <w:rPr>
                          <w:sz w:val="16"/>
                        </w:rPr>
                      </w:pPr>
                      <w:r w:rsidRPr="00B914CF">
                        <w:rPr>
                          <w:sz w:val="16"/>
                        </w:rPr>
                        <w:t>ja yhteistyö on asetettu keskeiseksi osaksi organisaation strategiaa</w:t>
                      </w:r>
                    </w:p>
                    <w:p w:rsidR="00F75EED" w:rsidRPr="00B914CF" w:rsidRDefault="00F75EED" w:rsidP="007414C8">
                      <w:pPr>
                        <w:pStyle w:val="ListParagraph"/>
                        <w:numPr>
                          <w:ilvl w:val="0"/>
                          <w:numId w:val="6"/>
                        </w:numPr>
                        <w:spacing w:after="160" w:line="259" w:lineRule="auto"/>
                        <w:rPr>
                          <w:b/>
                          <w:sz w:val="16"/>
                        </w:rPr>
                      </w:pPr>
                      <w:r w:rsidRPr="00B914CF">
                        <w:rPr>
                          <w:b/>
                          <w:sz w:val="16"/>
                        </w:rPr>
                        <w:t xml:space="preserve">Tutkimuksen palveluiden ja infrastruktuurien </w:t>
                      </w:r>
                      <w:proofErr w:type="spellStart"/>
                      <w:r w:rsidRPr="00B914CF">
                        <w:rPr>
                          <w:b/>
                          <w:sz w:val="16"/>
                        </w:rPr>
                        <w:t>yhteentoimivuus</w:t>
                      </w:r>
                      <w:proofErr w:type="spellEnd"/>
                    </w:p>
                    <w:p w:rsidR="00F75EED" w:rsidRPr="00B914CF" w:rsidRDefault="00F75EED" w:rsidP="007414C8">
                      <w:pPr>
                        <w:pStyle w:val="ListParagraph"/>
                        <w:numPr>
                          <w:ilvl w:val="1"/>
                          <w:numId w:val="6"/>
                        </w:numPr>
                        <w:spacing w:after="160" w:line="259" w:lineRule="auto"/>
                        <w:rPr>
                          <w:sz w:val="16"/>
                        </w:rPr>
                      </w:pPr>
                      <w:r w:rsidRPr="00B914CF">
                        <w:rPr>
                          <w:sz w:val="16"/>
                        </w:rPr>
                        <w:t>Tutkimuksen palveluiden ja infrastruktuurien yhteiskäytöstä muiden organisaatioiden kanssa sekä tämän toiminnan edistämisestä on mainittu strategiassa</w:t>
                      </w:r>
                    </w:p>
                    <w:p w:rsidR="00F75EED" w:rsidRPr="00B914CF" w:rsidRDefault="00F75EED" w:rsidP="007414C8">
                      <w:pPr>
                        <w:pStyle w:val="ListParagraph"/>
                        <w:numPr>
                          <w:ilvl w:val="1"/>
                          <w:numId w:val="6"/>
                        </w:numPr>
                        <w:spacing w:after="160" w:line="259" w:lineRule="auto"/>
                        <w:rPr>
                          <w:sz w:val="16"/>
                        </w:rPr>
                      </w:pPr>
                      <w:r w:rsidRPr="00B914CF">
                        <w:rPr>
                          <w:sz w:val="16"/>
                        </w:rPr>
                        <w:t>Tutkimuksen palveluiden ja infrastruktuurien yleisen yhteentoimivuuden kehittäminen on mainittu strategiassa</w:t>
                      </w:r>
                    </w:p>
                    <w:p w:rsidR="00F75EED" w:rsidRPr="00D14C76" w:rsidRDefault="00F75EED" w:rsidP="007414C8">
                      <w:pPr>
                        <w:pStyle w:val="ListParagraph"/>
                        <w:numPr>
                          <w:ilvl w:val="1"/>
                          <w:numId w:val="6"/>
                        </w:numPr>
                        <w:spacing w:after="160" w:line="259" w:lineRule="auto"/>
                        <w:rPr>
                          <w:sz w:val="16"/>
                        </w:rPr>
                      </w:pPr>
                      <w:r w:rsidRPr="00B914CF">
                        <w:rPr>
                          <w:sz w:val="16"/>
                        </w:rPr>
                        <w:t xml:space="preserve">Tutkimuksen palveluiden ja infrastruktuurien yleisen yhteentoimivuuden kehittäminen sekä sen kautta saavutetut hyödyt on huomioitu strategiassa </w:t>
                      </w:r>
                      <w:r w:rsidRPr="00D14C76">
                        <w:rPr>
                          <w:sz w:val="16"/>
                        </w:rPr>
                        <w:t>ja niihin luvataan panostaa</w:t>
                      </w:r>
                    </w:p>
                    <w:p w:rsidR="00F75EED" w:rsidRPr="00B914CF" w:rsidRDefault="00F75EED" w:rsidP="007414C8">
                      <w:pPr>
                        <w:pStyle w:val="ListParagraph"/>
                        <w:numPr>
                          <w:ilvl w:val="0"/>
                          <w:numId w:val="6"/>
                        </w:numPr>
                        <w:spacing w:after="160" w:line="259" w:lineRule="auto"/>
                        <w:rPr>
                          <w:b/>
                          <w:sz w:val="16"/>
                        </w:rPr>
                      </w:pPr>
                      <w:r w:rsidRPr="00B914CF">
                        <w:rPr>
                          <w:b/>
                          <w:sz w:val="16"/>
                        </w:rPr>
                        <w:t>Tutkimuksen tulokset ja niihin liittyvä avoimuus</w:t>
                      </w:r>
                    </w:p>
                    <w:p w:rsidR="00F75EED" w:rsidRPr="00B914CF" w:rsidRDefault="00F75EED" w:rsidP="007414C8">
                      <w:pPr>
                        <w:pStyle w:val="ListParagraph"/>
                        <w:numPr>
                          <w:ilvl w:val="1"/>
                          <w:numId w:val="6"/>
                        </w:numPr>
                        <w:spacing w:after="160" w:line="259" w:lineRule="auto"/>
                        <w:rPr>
                          <w:sz w:val="16"/>
                        </w:rPr>
                      </w:pPr>
                      <w:r w:rsidRPr="00B914CF">
                        <w:rPr>
                          <w:sz w:val="16"/>
                        </w:rPr>
                        <w:t>Tutkimusten tulosten jakaminen ja avoimuus on mainittu strategiassa</w:t>
                      </w:r>
                    </w:p>
                    <w:p w:rsidR="00F75EED" w:rsidRPr="00B914CF" w:rsidRDefault="00F75EED" w:rsidP="007414C8">
                      <w:pPr>
                        <w:pStyle w:val="ListParagraph"/>
                        <w:numPr>
                          <w:ilvl w:val="1"/>
                          <w:numId w:val="6"/>
                        </w:numPr>
                        <w:spacing w:after="160" w:line="259" w:lineRule="auto"/>
                        <w:rPr>
                          <w:sz w:val="16"/>
                        </w:rPr>
                      </w:pPr>
                      <w:r w:rsidRPr="00B914CF">
                        <w:rPr>
                          <w:sz w:val="16"/>
                        </w:rPr>
                        <w:t>Tutkimusten tulosten avoimuutta ja jatkokäyttöä kannustetaan ja kehitetään</w:t>
                      </w:r>
                    </w:p>
                    <w:p w:rsidR="00F75EED" w:rsidRPr="00B914CF" w:rsidRDefault="00F75EED" w:rsidP="007414C8">
                      <w:pPr>
                        <w:pStyle w:val="ListParagraph"/>
                        <w:numPr>
                          <w:ilvl w:val="1"/>
                          <w:numId w:val="6"/>
                        </w:numPr>
                        <w:spacing w:after="160" w:line="259" w:lineRule="auto"/>
                        <w:rPr>
                          <w:sz w:val="16"/>
                        </w:rPr>
                      </w:pPr>
                      <w:r w:rsidRPr="00B914CF">
                        <w:rPr>
                          <w:sz w:val="16"/>
                        </w:rPr>
                        <w:t>Tutkimusten tulosten avoimuus on nimetty erääksi keskeiseksi tutkimustoiminnan osaksi ja sen luomat mahdollisuudet tunnistetaan laajasti</w:t>
                      </w:r>
                    </w:p>
                    <w:p w:rsidR="00F75EED" w:rsidRPr="00B914CF" w:rsidRDefault="00F75EED" w:rsidP="007414C8">
                      <w:pPr>
                        <w:pStyle w:val="ListParagraph"/>
                        <w:numPr>
                          <w:ilvl w:val="0"/>
                          <w:numId w:val="6"/>
                        </w:numPr>
                        <w:spacing w:after="160" w:line="259" w:lineRule="auto"/>
                        <w:rPr>
                          <w:b/>
                          <w:sz w:val="16"/>
                        </w:rPr>
                      </w:pPr>
                      <w:r w:rsidRPr="00B914CF">
                        <w:rPr>
                          <w:b/>
                          <w:sz w:val="16"/>
                        </w:rPr>
                        <w:t>Avoimuuden osaamisen vahvistaminen</w:t>
                      </w:r>
                    </w:p>
                    <w:p w:rsidR="00F75EED" w:rsidRDefault="00F75EED" w:rsidP="007414C8">
                      <w:pPr>
                        <w:pStyle w:val="ListParagraph"/>
                        <w:numPr>
                          <w:ilvl w:val="1"/>
                          <w:numId w:val="6"/>
                        </w:numPr>
                        <w:spacing w:after="160" w:line="259" w:lineRule="auto"/>
                        <w:rPr>
                          <w:sz w:val="16"/>
                        </w:rPr>
                      </w:pPr>
                      <w:r w:rsidRPr="00B914CF">
                        <w:rPr>
                          <w:sz w:val="16"/>
                        </w:rPr>
                        <w:t xml:space="preserve">Avoimuuden osaaminen tai sen mahdollistavia työkaluja tai palveluita </w:t>
                      </w:r>
                    </w:p>
                    <w:p w:rsidR="00F75EED" w:rsidRPr="00B914CF" w:rsidRDefault="00F75EED" w:rsidP="00AF622C">
                      <w:pPr>
                        <w:pStyle w:val="ListParagraph"/>
                        <w:spacing w:after="160" w:line="259" w:lineRule="auto"/>
                        <w:ind w:left="1440"/>
                        <w:rPr>
                          <w:sz w:val="16"/>
                        </w:rPr>
                      </w:pPr>
                      <w:r w:rsidRPr="00B914CF">
                        <w:rPr>
                          <w:sz w:val="16"/>
                        </w:rPr>
                        <w:t>on mainittu strategiassa</w:t>
                      </w:r>
                    </w:p>
                    <w:p w:rsidR="00F75EED" w:rsidRDefault="00F75EED" w:rsidP="007414C8">
                      <w:pPr>
                        <w:pStyle w:val="ListParagraph"/>
                        <w:numPr>
                          <w:ilvl w:val="1"/>
                          <w:numId w:val="6"/>
                        </w:numPr>
                        <w:spacing w:after="160" w:line="259" w:lineRule="auto"/>
                        <w:rPr>
                          <w:sz w:val="16"/>
                        </w:rPr>
                      </w:pPr>
                      <w:r w:rsidRPr="00B914CF">
                        <w:rPr>
                          <w:sz w:val="16"/>
                        </w:rPr>
                        <w:t xml:space="preserve">Avoimuuden osaaminen ja sen mahdollistavat työkalut sekä palvelut </w:t>
                      </w:r>
                    </w:p>
                    <w:p w:rsidR="00F75EED" w:rsidRPr="00B914CF" w:rsidRDefault="00F75EED" w:rsidP="00AF622C">
                      <w:pPr>
                        <w:pStyle w:val="ListParagraph"/>
                        <w:spacing w:after="160" w:line="259" w:lineRule="auto"/>
                        <w:ind w:left="1440"/>
                        <w:rPr>
                          <w:sz w:val="16"/>
                        </w:rPr>
                      </w:pPr>
                      <w:r w:rsidRPr="00B914CF">
                        <w:rPr>
                          <w:sz w:val="16"/>
                        </w:rPr>
                        <w:t>on asetettu kehityskohteiksi strategiassa</w:t>
                      </w:r>
                    </w:p>
                    <w:p w:rsidR="00F75EED" w:rsidRPr="00AF622C" w:rsidRDefault="00F75EED" w:rsidP="007414C8">
                      <w:pPr>
                        <w:pStyle w:val="ListParagraph"/>
                        <w:numPr>
                          <w:ilvl w:val="1"/>
                          <w:numId w:val="6"/>
                        </w:numPr>
                        <w:spacing w:after="160" w:line="259" w:lineRule="auto"/>
                        <w:rPr>
                          <w:sz w:val="16"/>
                        </w:rPr>
                      </w:pPr>
                      <w:r w:rsidRPr="00B914CF">
                        <w:rPr>
                          <w:sz w:val="16"/>
                        </w:rPr>
                        <w:t>Avoimuuden osaaminen ja sen mahdollistavat työkalut sekä palvelut on asetettu kehityskohteiksi strategiassa ja näiden tuomat hyödyt on tunnistettu ja nimetty</w:t>
                      </w:r>
                    </w:p>
                  </w:txbxContent>
                </v:textbox>
                <w10:wrap anchorx="margin"/>
              </v:shape>
            </w:pict>
          </mc:Fallback>
        </mc:AlternateContent>
      </w:r>
    </w:p>
    <w:p w:rsidR="00AF622C" w:rsidRPr="00CC01DD" w:rsidRDefault="00AF622C" w:rsidP="00AF622C">
      <w:r>
        <w:br w:type="page"/>
      </w:r>
    </w:p>
    <w:p w:rsidR="00AF622C" w:rsidRPr="00CC01DD" w:rsidRDefault="00AF622C" w:rsidP="007414C8">
      <w:pPr>
        <w:pStyle w:val="ListParagraph"/>
        <w:numPr>
          <w:ilvl w:val="0"/>
          <w:numId w:val="3"/>
        </w:numPr>
        <w:spacing w:after="160" w:line="259" w:lineRule="auto"/>
        <w:rPr>
          <w:rFonts w:asciiTheme="majorHAnsi" w:hAnsiTheme="majorHAnsi"/>
          <w:b/>
          <w:sz w:val="32"/>
        </w:rPr>
      </w:pPr>
      <w:r w:rsidRPr="00CC01DD">
        <w:rPr>
          <w:rFonts w:asciiTheme="majorHAnsi" w:hAnsiTheme="majorHAnsi"/>
          <w:b/>
          <w:sz w:val="32"/>
        </w:rPr>
        <w:lastRenderedPageBreak/>
        <w:t>Politiikat ja periaatteet</w:t>
      </w:r>
    </w:p>
    <w:p w:rsidR="00AF622C" w:rsidRDefault="00AF622C" w:rsidP="00AF622C">
      <w:pPr>
        <w:jc w:val="both"/>
      </w:pPr>
      <w:r>
        <w:t>Politiikkojen ja periaatteiden osalta kunkin organisaation kohdalla toimittiin niin, että tiedonhaussa käytettiin organisaation ulkoisia verkkosivuja kokonaisuudessaan. Organisaatioiden intranet-sivujen mahdollisia tietoja ei voitu ottaa huomioon.</w:t>
      </w:r>
    </w:p>
    <w:p w:rsidR="00AF622C" w:rsidRDefault="00AF622C" w:rsidP="00AF622C">
      <w:pPr>
        <w:jc w:val="both"/>
      </w:pPr>
    </w:p>
    <w:p w:rsidR="00AF622C" w:rsidRDefault="00AF622C" w:rsidP="00AF622C">
      <w:pPr>
        <w:jc w:val="both"/>
      </w:pPr>
      <w:r>
        <w:t xml:space="preserve">Tietoa haettiin ulkoisilta verkkosivuilta sekä manuaalisesti etsimällä että hakukoneella kunkin kohdan avainsanoilla ja mikäli tieto oli saatavilla, se otettiin selvitykseen mukaan. Kyseisestä verkkosivusta tai asiakirjasta otettiin tällöin paikallinen kopio. Tiedot haettiin </w:t>
      </w:r>
      <w:r w:rsidR="006174A4">
        <w:t>maaliskuun</w:t>
      </w:r>
      <w:r>
        <w:t xml:space="preserve"> 2015 aikana.</w:t>
      </w:r>
    </w:p>
    <w:p w:rsidR="00AF622C" w:rsidRDefault="00AF622C" w:rsidP="00AF622C">
      <w:pPr>
        <w:jc w:val="both"/>
      </w:pPr>
    </w:p>
    <w:p w:rsidR="00AF622C" w:rsidRDefault="00AF622C" w:rsidP="00AF622C">
      <w:pPr>
        <w:jc w:val="both"/>
      </w:pPr>
      <w:r>
        <w:t xml:space="preserve">Kustakin kohdasta organisaatio saa 0-3 pistettä riippuen siitä, kuinka kattavasti verkkosivuilla esiintyy käsiteltävä asia. 0 pistettä merkitsee sitä että organisaation ulkoisilla verkkosivuilla ei ole </w:t>
      </w:r>
      <w:r w:rsidR="006174A4">
        <w:t>kyseisestä kohdasta mainintaa. P</w:t>
      </w:r>
      <w:r>
        <w:t>isteytys noudattaa kussakin kohdassa seuraavaa listausta:</w:t>
      </w:r>
    </w:p>
    <w:p w:rsidR="00AF622C" w:rsidRPr="002B219F" w:rsidRDefault="00FC0CE4" w:rsidP="00AF622C">
      <w:pPr>
        <w:jc w:val="both"/>
      </w:pPr>
      <w:r>
        <w:rPr>
          <w:noProof/>
          <w:sz w:val="16"/>
          <w:lang w:eastAsia="fi-FI"/>
        </w:rPr>
        <mc:AlternateContent>
          <mc:Choice Requires="wps">
            <w:drawing>
              <wp:anchor distT="0" distB="0" distL="114300" distR="114300" simplePos="0" relativeHeight="251679744" behindDoc="0" locked="0" layoutInCell="1" allowOverlap="1" wp14:anchorId="2FB81E1B" wp14:editId="4567B013">
                <wp:simplePos x="0" y="0"/>
                <wp:positionH relativeFrom="margin">
                  <wp:align>center</wp:align>
                </wp:positionH>
                <wp:positionV relativeFrom="paragraph">
                  <wp:posOffset>95885</wp:posOffset>
                </wp:positionV>
                <wp:extent cx="5734050" cy="46386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5734050" cy="4638675"/>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5EED" w:rsidRPr="00AF622C" w:rsidRDefault="00F75EED" w:rsidP="007414C8">
                            <w:pPr>
                              <w:pStyle w:val="ListParagraph"/>
                              <w:numPr>
                                <w:ilvl w:val="0"/>
                                <w:numId w:val="7"/>
                              </w:numPr>
                              <w:spacing w:after="160" w:line="259" w:lineRule="auto"/>
                              <w:rPr>
                                <w:b/>
                                <w:sz w:val="16"/>
                              </w:rPr>
                            </w:pPr>
                            <w:r w:rsidRPr="00AF622C">
                              <w:rPr>
                                <w:b/>
                                <w:sz w:val="16"/>
                              </w:rPr>
                              <w:t>Tieteellisen julkaisutoiminnan avoimuuden periaatteet</w:t>
                            </w:r>
                          </w:p>
                          <w:p w:rsidR="00F75EED" w:rsidRPr="00B914CF" w:rsidRDefault="00F75EED" w:rsidP="007414C8">
                            <w:pPr>
                              <w:pStyle w:val="ListParagraph"/>
                              <w:numPr>
                                <w:ilvl w:val="1"/>
                                <w:numId w:val="2"/>
                              </w:numPr>
                              <w:spacing w:after="160" w:line="259" w:lineRule="auto"/>
                              <w:rPr>
                                <w:sz w:val="16"/>
                              </w:rPr>
                            </w:pPr>
                            <w:r w:rsidRPr="00B914CF">
                              <w:rPr>
                                <w:sz w:val="16"/>
                              </w:rPr>
                              <w:t>Organisaatio suosittelee käytettävän avoimia julkaisukanavia tutkimusjulkaisuilleen</w:t>
                            </w:r>
                          </w:p>
                          <w:p w:rsidR="00F75EED" w:rsidRPr="00B914CF" w:rsidRDefault="00F75EED" w:rsidP="007414C8">
                            <w:pPr>
                              <w:pStyle w:val="ListParagraph"/>
                              <w:numPr>
                                <w:ilvl w:val="1"/>
                                <w:numId w:val="2"/>
                              </w:numPr>
                              <w:spacing w:after="160" w:line="259" w:lineRule="auto"/>
                              <w:rPr>
                                <w:sz w:val="16"/>
                              </w:rPr>
                            </w:pPr>
                            <w:r w:rsidRPr="00B914CF">
                              <w:rPr>
                                <w:sz w:val="16"/>
                              </w:rPr>
                              <w:t>Organisaatio kehottaa käytettävän avoimia julkaisukanavia tutkimusjulkaisuilleen</w:t>
                            </w:r>
                          </w:p>
                          <w:p w:rsidR="00F75EED" w:rsidRPr="00D357C6" w:rsidRDefault="00F75EED" w:rsidP="007414C8">
                            <w:pPr>
                              <w:pStyle w:val="ListParagraph"/>
                              <w:numPr>
                                <w:ilvl w:val="1"/>
                                <w:numId w:val="2"/>
                              </w:numPr>
                              <w:spacing w:after="160" w:line="259" w:lineRule="auto"/>
                              <w:rPr>
                                <w:sz w:val="16"/>
                              </w:rPr>
                            </w:pPr>
                            <w:r w:rsidRPr="00B914CF">
                              <w:rPr>
                                <w:sz w:val="16"/>
                              </w:rPr>
                              <w:t>Organisaatio edellyttää käytettävän avoimia julkaisukanavia tutkimusjulkaisuilleen</w:t>
                            </w:r>
                          </w:p>
                          <w:p w:rsidR="00F75EED" w:rsidRPr="00AF622C" w:rsidRDefault="00F75EED" w:rsidP="007414C8">
                            <w:pPr>
                              <w:pStyle w:val="ListParagraph"/>
                              <w:numPr>
                                <w:ilvl w:val="0"/>
                                <w:numId w:val="7"/>
                              </w:numPr>
                              <w:spacing w:after="160" w:line="259" w:lineRule="auto"/>
                              <w:rPr>
                                <w:b/>
                                <w:sz w:val="16"/>
                              </w:rPr>
                            </w:pPr>
                            <w:r w:rsidRPr="00AF622C">
                              <w:rPr>
                                <w:b/>
                                <w:sz w:val="16"/>
                              </w:rPr>
                              <w:t>Tieteellisen julkaisutoiminnan rinnakkaistallentaminen</w:t>
                            </w:r>
                          </w:p>
                          <w:p w:rsidR="00F75EED" w:rsidRPr="00B914CF" w:rsidRDefault="00F75EED" w:rsidP="007414C8">
                            <w:pPr>
                              <w:pStyle w:val="ListParagraph"/>
                              <w:numPr>
                                <w:ilvl w:val="1"/>
                                <w:numId w:val="8"/>
                              </w:numPr>
                              <w:spacing w:after="160" w:line="259" w:lineRule="auto"/>
                              <w:rPr>
                                <w:sz w:val="16"/>
                              </w:rPr>
                            </w:pPr>
                            <w:r w:rsidRPr="00B914CF">
                              <w:rPr>
                                <w:sz w:val="16"/>
                              </w:rPr>
                              <w:t>Organisaatio suosittelee rinnakkaistallentamaan tutkimusjulkaisut omaan julkaisuarkistoon tai muihin avoimiin julkaisukanaviin</w:t>
                            </w:r>
                          </w:p>
                          <w:p w:rsidR="00F75EED" w:rsidRPr="00B914CF" w:rsidRDefault="00F75EED" w:rsidP="007414C8">
                            <w:pPr>
                              <w:pStyle w:val="ListParagraph"/>
                              <w:numPr>
                                <w:ilvl w:val="1"/>
                                <w:numId w:val="8"/>
                              </w:numPr>
                              <w:spacing w:after="160" w:line="259" w:lineRule="auto"/>
                              <w:rPr>
                                <w:sz w:val="16"/>
                              </w:rPr>
                            </w:pPr>
                            <w:r w:rsidRPr="00B914CF">
                              <w:rPr>
                                <w:sz w:val="16"/>
                              </w:rPr>
                              <w:t>Organisaatio kehottaa rinnakkaistallentamaan tutkimusjulkaisut omaan julkaisuarkistoon tai muihin avoimiin julkaisukanaviin</w:t>
                            </w:r>
                          </w:p>
                          <w:p w:rsidR="00F75EED" w:rsidRPr="00B914CF" w:rsidRDefault="00F75EED" w:rsidP="007414C8">
                            <w:pPr>
                              <w:pStyle w:val="ListParagraph"/>
                              <w:numPr>
                                <w:ilvl w:val="1"/>
                                <w:numId w:val="8"/>
                              </w:numPr>
                              <w:spacing w:after="160" w:line="259" w:lineRule="auto"/>
                              <w:rPr>
                                <w:sz w:val="16"/>
                              </w:rPr>
                            </w:pPr>
                            <w:r w:rsidRPr="00B914CF">
                              <w:rPr>
                                <w:sz w:val="16"/>
                              </w:rPr>
                              <w:t>Organisaatio edellyttää rinnakkaistallentamaan tutkimusjulkaisut omaan julkaisuarkistoon tai muihin avoimiin julkaisukanaviin</w:t>
                            </w:r>
                          </w:p>
                          <w:p w:rsidR="00F75EED" w:rsidRPr="00B914CF" w:rsidRDefault="00F75EED" w:rsidP="007414C8">
                            <w:pPr>
                              <w:pStyle w:val="ListParagraph"/>
                              <w:numPr>
                                <w:ilvl w:val="0"/>
                                <w:numId w:val="7"/>
                              </w:numPr>
                              <w:spacing w:after="160" w:line="259" w:lineRule="auto"/>
                              <w:rPr>
                                <w:b/>
                                <w:sz w:val="16"/>
                              </w:rPr>
                            </w:pPr>
                            <w:r w:rsidRPr="00B914CF">
                              <w:rPr>
                                <w:b/>
                                <w:sz w:val="16"/>
                              </w:rPr>
                              <w:t>Tutkimuksen menetelmiin liittyvät avoimuuden periaatteet</w:t>
                            </w:r>
                          </w:p>
                          <w:p w:rsidR="00F75EED" w:rsidRPr="00B914CF" w:rsidRDefault="00F75EED" w:rsidP="007414C8">
                            <w:pPr>
                              <w:pStyle w:val="ListParagraph"/>
                              <w:numPr>
                                <w:ilvl w:val="1"/>
                                <w:numId w:val="9"/>
                              </w:numPr>
                              <w:spacing w:after="160" w:line="259" w:lineRule="auto"/>
                              <w:rPr>
                                <w:sz w:val="16"/>
                              </w:rPr>
                            </w:pPr>
                            <w:r w:rsidRPr="00B914CF">
                              <w:rPr>
                                <w:sz w:val="16"/>
                              </w:rPr>
                              <w:t>Organisaatio suosittelee avoimuutta tutkimuksen menetelmien julkaisussa ja kehitystyössä</w:t>
                            </w:r>
                          </w:p>
                          <w:p w:rsidR="00F75EED" w:rsidRPr="00B914CF" w:rsidRDefault="00F75EED" w:rsidP="007414C8">
                            <w:pPr>
                              <w:pStyle w:val="ListParagraph"/>
                              <w:numPr>
                                <w:ilvl w:val="1"/>
                                <w:numId w:val="9"/>
                              </w:numPr>
                              <w:spacing w:after="160" w:line="259" w:lineRule="auto"/>
                              <w:rPr>
                                <w:sz w:val="16"/>
                              </w:rPr>
                            </w:pPr>
                            <w:r w:rsidRPr="00B914CF">
                              <w:rPr>
                                <w:sz w:val="16"/>
                              </w:rPr>
                              <w:t xml:space="preserve">Organisaatio kehottaa avoimuuteen tutkimuksen menetelmien julkaisussa ja kehitystyössä </w:t>
                            </w:r>
                          </w:p>
                          <w:p w:rsidR="00F75EED" w:rsidRPr="00B914CF" w:rsidRDefault="00F75EED" w:rsidP="007414C8">
                            <w:pPr>
                              <w:pStyle w:val="ListParagraph"/>
                              <w:numPr>
                                <w:ilvl w:val="1"/>
                                <w:numId w:val="9"/>
                              </w:numPr>
                              <w:spacing w:after="160" w:line="259" w:lineRule="auto"/>
                              <w:rPr>
                                <w:sz w:val="16"/>
                              </w:rPr>
                            </w:pPr>
                            <w:r w:rsidRPr="00B914CF">
                              <w:rPr>
                                <w:sz w:val="16"/>
                              </w:rPr>
                              <w:t>Organisaatio edellyttää avoimuutta tutkimuksen menetelmien julkaisussa ja kehitystyössä</w:t>
                            </w:r>
                          </w:p>
                          <w:p w:rsidR="00F75EED" w:rsidRDefault="00F75EED" w:rsidP="007414C8">
                            <w:pPr>
                              <w:pStyle w:val="ListParagraph"/>
                              <w:numPr>
                                <w:ilvl w:val="0"/>
                                <w:numId w:val="7"/>
                              </w:numPr>
                              <w:spacing w:after="160" w:line="259" w:lineRule="auto"/>
                              <w:rPr>
                                <w:b/>
                                <w:sz w:val="16"/>
                              </w:rPr>
                            </w:pPr>
                            <w:r w:rsidRPr="00B914CF">
                              <w:rPr>
                                <w:b/>
                                <w:sz w:val="16"/>
                              </w:rPr>
                              <w:t xml:space="preserve">Tutkimusaineistojen sekä -datan saatavuuteen, käyttöön ja lisensointiin liittyvät </w:t>
                            </w:r>
                          </w:p>
                          <w:p w:rsidR="00F75EED" w:rsidRPr="00B914CF" w:rsidRDefault="00F75EED" w:rsidP="00A37394">
                            <w:pPr>
                              <w:pStyle w:val="ListParagraph"/>
                              <w:spacing w:after="160" w:line="259" w:lineRule="auto"/>
                              <w:rPr>
                                <w:b/>
                                <w:sz w:val="16"/>
                              </w:rPr>
                            </w:pPr>
                            <w:r w:rsidRPr="00B914CF">
                              <w:rPr>
                                <w:b/>
                                <w:sz w:val="16"/>
                              </w:rPr>
                              <w:t>avoimuuden periaatteet</w:t>
                            </w:r>
                          </w:p>
                          <w:p w:rsidR="00F75EED" w:rsidRPr="00B914CF" w:rsidRDefault="00F75EED" w:rsidP="007414C8">
                            <w:pPr>
                              <w:pStyle w:val="ListParagraph"/>
                              <w:numPr>
                                <w:ilvl w:val="1"/>
                                <w:numId w:val="10"/>
                              </w:numPr>
                              <w:spacing w:after="160" w:line="259" w:lineRule="auto"/>
                              <w:rPr>
                                <w:sz w:val="16"/>
                              </w:rPr>
                            </w:pPr>
                            <w:r w:rsidRPr="00B914CF">
                              <w:rPr>
                                <w:sz w:val="16"/>
                              </w:rPr>
                              <w:t>Organisaatio suosittaa tutkimusaineistojen avointa käyttöä, lisensointia tai tallennuspaikkoja</w:t>
                            </w:r>
                          </w:p>
                          <w:p w:rsidR="00F75EED" w:rsidRPr="00B914CF" w:rsidRDefault="00F75EED" w:rsidP="007414C8">
                            <w:pPr>
                              <w:pStyle w:val="ListParagraph"/>
                              <w:numPr>
                                <w:ilvl w:val="1"/>
                                <w:numId w:val="10"/>
                              </w:numPr>
                              <w:spacing w:after="160" w:line="259" w:lineRule="auto"/>
                              <w:rPr>
                                <w:sz w:val="16"/>
                              </w:rPr>
                            </w:pPr>
                            <w:r w:rsidRPr="00B914CF">
                              <w:rPr>
                                <w:sz w:val="16"/>
                              </w:rPr>
                              <w:t>Organisaatio kehottaa tutkimusaineistojen avoimeen lisensointiin kansallisten</w:t>
                            </w:r>
                            <w:r>
                              <w:rPr>
                                <w:sz w:val="16"/>
                              </w:rPr>
                              <w:t xml:space="preserve"> tai kansainvälisten</w:t>
                            </w:r>
                            <w:r w:rsidRPr="00B914CF">
                              <w:rPr>
                                <w:sz w:val="16"/>
                              </w:rPr>
                              <w:t xml:space="preserve"> suositusten mukaisesti sekä sovittujen tallennuspaikkojen käyttöön</w:t>
                            </w:r>
                          </w:p>
                          <w:p w:rsidR="00F75EED" w:rsidRPr="00921B30" w:rsidRDefault="00F75EED" w:rsidP="007414C8">
                            <w:pPr>
                              <w:pStyle w:val="ListParagraph"/>
                              <w:numPr>
                                <w:ilvl w:val="1"/>
                                <w:numId w:val="10"/>
                              </w:numPr>
                              <w:spacing w:after="160" w:line="259" w:lineRule="auto"/>
                              <w:rPr>
                                <w:sz w:val="16"/>
                              </w:rPr>
                            </w:pPr>
                            <w:r w:rsidRPr="00B914CF">
                              <w:rPr>
                                <w:sz w:val="16"/>
                              </w:rPr>
                              <w:t xml:space="preserve">Organisaatio edellyttää tutkimusaineistojen avointa lisensointia </w:t>
                            </w:r>
                            <w:r>
                              <w:rPr>
                                <w:sz w:val="16"/>
                              </w:rPr>
                              <w:t>kansallisten tai kansainvälisten</w:t>
                            </w:r>
                            <w:r w:rsidRPr="00B914CF">
                              <w:rPr>
                                <w:sz w:val="16"/>
                              </w:rPr>
                              <w:t xml:space="preserve"> suositusten mukaisesti sekä sovittujen tallennuspaikkojen käyttöä</w:t>
                            </w:r>
                          </w:p>
                          <w:p w:rsidR="00F75EED" w:rsidRPr="00A37394" w:rsidRDefault="00F75EED" w:rsidP="007414C8">
                            <w:pPr>
                              <w:pStyle w:val="ListParagraph"/>
                              <w:numPr>
                                <w:ilvl w:val="0"/>
                                <w:numId w:val="7"/>
                              </w:numPr>
                              <w:spacing w:after="160" w:line="259" w:lineRule="auto"/>
                              <w:rPr>
                                <w:b/>
                                <w:sz w:val="16"/>
                              </w:rPr>
                            </w:pPr>
                            <w:r w:rsidRPr="00A37394">
                              <w:rPr>
                                <w:b/>
                                <w:sz w:val="16"/>
                              </w:rPr>
                              <w:t>Palveluiden ja resurssien käyttöoikeudet ja avoimuuden periaatteet</w:t>
                            </w:r>
                          </w:p>
                          <w:p w:rsidR="00F75EED" w:rsidRPr="00AF622C" w:rsidRDefault="00F75EED" w:rsidP="007414C8">
                            <w:pPr>
                              <w:pStyle w:val="ListParagraph"/>
                              <w:numPr>
                                <w:ilvl w:val="1"/>
                                <w:numId w:val="11"/>
                              </w:numPr>
                              <w:spacing w:after="160" w:line="259" w:lineRule="auto"/>
                              <w:rPr>
                                <w:sz w:val="16"/>
                              </w:rPr>
                            </w:pPr>
                            <w:r w:rsidRPr="00B914CF">
                              <w:rPr>
                                <w:sz w:val="16"/>
                              </w:rPr>
                              <w:t xml:space="preserve">Organisaatio suosittaa avoimuuden periaatteiden noudattamista hallussaan </w:t>
                            </w:r>
                            <w:r w:rsidRPr="00AF622C">
                              <w:rPr>
                                <w:sz w:val="16"/>
                              </w:rPr>
                              <w:t>olevien resurssien käyttöoikeus- ja palveluperiaatteissa</w:t>
                            </w:r>
                          </w:p>
                          <w:p w:rsidR="00F75EED" w:rsidRPr="00AF622C" w:rsidRDefault="00F75EED" w:rsidP="007414C8">
                            <w:pPr>
                              <w:pStyle w:val="ListParagraph"/>
                              <w:numPr>
                                <w:ilvl w:val="1"/>
                                <w:numId w:val="11"/>
                              </w:numPr>
                              <w:spacing w:after="160" w:line="259" w:lineRule="auto"/>
                              <w:rPr>
                                <w:sz w:val="16"/>
                              </w:rPr>
                            </w:pPr>
                            <w:r w:rsidRPr="00B914CF">
                              <w:rPr>
                                <w:sz w:val="16"/>
                              </w:rPr>
                              <w:t xml:space="preserve">Organisaatio suosittaa avoimuuden periaatteiden noudattamista hallussaan </w:t>
                            </w:r>
                            <w:r w:rsidRPr="00AF622C">
                              <w:rPr>
                                <w:sz w:val="16"/>
                              </w:rPr>
                              <w:t>olevien resurssien käyttöoikeus- ja palveluperiaatteissaan. Kuvaukset löytyvät organisaatioiden sivuilta.</w:t>
                            </w:r>
                          </w:p>
                          <w:p w:rsidR="00F75EED" w:rsidRPr="00A37394" w:rsidRDefault="00F75EED" w:rsidP="007414C8">
                            <w:pPr>
                              <w:pStyle w:val="ListParagraph"/>
                              <w:numPr>
                                <w:ilvl w:val="1"/>
                                <w:numId w:val="11"/>
                              </w:numPr>
                              <w:spacing w:after="160" w:line="259" w:lineRule="auto"/>
                              <w:rPr>
                                <w:sz w:val="16"/>
                              </w:rPr>
                            </w:pPr>
                            <w:r w:rsidRPr="00B914CF">
                              <w:rPr>
                                <w:sz w:val="16"/>
                              </w:rPr>
                              <w:t xml:space="preserve">Organisaatio edellyttää avoimuuden periaatteiden noudattamista hallussaan </w:t>
                            </w:r>
                            <w:r w:rsidRPr="00AF622C">
                              <w:rPr>
                                <w:sz w:val="16"/>
                              </w:rPr>
                              <w:t>olevien resurssien käyttöoikeus- ja palveluperiaatteissaan. Kuvaukset löytyvät organisaatioiden sivuilta.</w:t>
                            </w:r>
                          </w:p>
                          <w:p w:rsidR="00F75EED" w:rsidRDefault="00F75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81E1B" id="Text Box 20" o:spid="_x0000_s1076" type="#_x0000_t202" style="position:absolute;left:0;text-align:left;margin-left:0;margin-top:7.55pt;width:451.5pt;height:365.2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" fillcolor="#d7eacc [1305]" stroked="f" strokeweight=".5pt">
                <v:textbox>
                  <w:txbxContent>
                    <w:p w:rsidR="00F75EED" w:rsidRPr="00AF622C" w:rsidRDefault="00F75EED" w:rsidP="007414C8">
                      <w:pPr>
                        <w:pStyle w:val="ListParagraph"/>
                        <w:numPr>
                          <w:ilvl w:val="0"/>
                          <w:numId w:val="7"/>
                        </w:numPr>
                        <w:spacing w:after="160" w:line="259" w:lineRule="auto"/>
                        <w:rPr>
                          <w:b/>
                          <w:sz w:val="16"/>
                        </w:rPr>
                      </w:pPr>
                      <w:r w:rsidRPr="00AF622C">
                        <w:rPr>
                          <w:b/>
                          <w:sz w:val="16"/>
                        </w:rPr>
                        <w:t>Tieteellisen julkaisutoiminnan avoimuuden periaatteet</w:t>
                      </w:r>
                    </w:p>
                    <w:p w:rsidR="00F75EED" w:rsidRPr="00B914CF" w:rsidRDefault="00F75EED" w:rsidP="007414C8">
                      <w:pPr>
                        <w:pStyle w:val="ListParagraph"/>
                        <w:numPr>
                          <w:ilvl w:val="1"/>
                          <w:numId w:val="2"/>
                        </w:numPr>
                        <w:spacing w:after="160" w:line="259" w:lineRule="auto"/>
                        <w:rPr>
                          <w:sz w:val="16"/>
                        </w:rPr>
                      </w:pPr>
                      <w:r w:rsidRPr="00B914CF">
                        <w:rPr>
                          <w:sz w:val="16"/>
                        </w:rPr>
                        <w:t>Organisaatio suosittelee käytettävän avoimia julkaisukanavia tutkimusjulkaisuilleen</w:t>
                      </w:r>
                    </w:p>
                    <w:p w:rsidR="00F75EED" w:rsidRPr="00B914CF" w:rsidRDefault="00F75EED" w:rsidP="007414C8">
                      <w:pPr>
                        <w:pStyle w:val="ListParagraph"/>
                        <w:numPr>
                          <w:ilvl w:val="1"/>
                          <w:numId w:val="2"/>
                        </w:numPr>
                        <w:spacing w:after="160" w:line="259" w:lineRule="auto"/>
                        <w:rPr>
                          <w:sz w:val="16"/>
                        </w:rPr>
                      </w:pPr>
                      <w:r w:rsidRPr="00B914CF">
                        <w:rPr>
                          <w:sz w:val="16"/>
                        </w:rPr>
                        <w:t>Organisaatio kehottaa käytettävän avoimia julkaisukanavia tutkimusjulkaisuilleen</w:t>
                      </w:r>
                    </w:p>
                    <w:p w:rsidR="00F75EED" w:rsidRPr="00D357C6" w:rsidRDefault="00F75EED" w:rsidP="007414C8">
                      <w:pPr>
                        <w:pStyle w:val="ListParagraph"/>
                        <w:numPr>
                          <w:ilvl w:val="1"/>
                          <w:numId w:val="2"/>
                        </w:numPr>
                        <w:spacing w:after="160" w:line="259" w:lineRule="auto"/>
                        <w:rPr>
                          <w:sz w:val="16"/>
                        </w:rPr>
                      </w:pPr>
                      <w:r w:rsidRPr="00B914CF">
                        <w:rPr>
                          <w:sz w:val="16"/>
                        </w:rPr>
                        <w:t>Organisaatio edellyttää käytettävän avoimia julkaisukanavia tutkimusjulkaisuilleen</w:t>
                      </w:r>
                    </w:p>
                    <w:p w:rsidR="00F75EED" w:rsidRPr="00AF622C" w:rsidRDefault="00F75EED" w:rsidP="007414C8">
                      <w:pPr>
                        <w:pStyle w:val="ListParagraph"/>
                        <w:numPr>
                          <w:ilvl w:val="0"/>
                          <w:numId w:val="7"/>
                        </w:numPr>
                        <w:spacing w:after="160" w:line="259" w:lineRule="auto"/>
                        <w:rPr>
                          <w:b/>
                          <w:sz w:val="16"/>
                        </w:rPr>
                      </w:pPr>
                      <w:r w:rsidRPr="00AF622C">
                        <w:rPr>
                          <w:b/>
                          <w:sz w:val="16"/>
                        </w:rPr>
                        <w:t>Tieteellisen julkaisutoiminnan rinnakkaistallentaminen</w:t>
                      </w:r>
                    </w:p>
                    <w:p w:rsidR="00F75EED" w:rsidRPr="00B914CF" w:rsidRDefault="00F75EED" w:rsidP="007414C8">
                      <w:pPr>
                        <w:pStyle w:val="ListParagraph"/>
                        <w:numPr>
                          <w:ilvl w:val="1"/>
                          <w:numId w:val="8"/>
                        </w:numPr>
                        <w:spacing w:after="160" w:line="259" w:lineRule="auto"/>
                        <w:rPr>
                          <w:sz w:val="16"/>
                        </w:rPr>
                      </w:pPr>
                      <w:r w:rsidRPr="00B914CF">
                        <w:rPr>
                          <w:sz w:val="16"/>
                        </w:rPr>
                        <w:t>Organisaatio suosittelee rinnakkaistallentamaan tutkimusjulkaisut omaan julkaisuarkistoon tai muihin avoimiin julkaisukanaviin</w:t>
                      </w:r>
                    </w:p>
                    <w:p w:rsidR="00F75EED" w:rsidRPr="00B914CF" w:rsidRDefault="00F75EED" w:rsidP="007414C8">
                      <w:pPr>
                        <w:pStyle w:val="ListParagraph"/>
                        <w:numPr>
                          <w:ilvl w:val="1"/>
                          <w:numId w:val="8"/>
                        </w:numPr>
                        <w:spacing w:after="160" w:line="259" w:lineRule="auto"/>
                        <w:rPr>
                          <w:sz w:val="16"/>
                        </w:rPr>
                      </w:pPr>
                      <w:r w:rsidRPr="00B914CF">
                        <w:rPr>
                          <w:sz w:val="16"/>
                        </w:rPr>
                        <w:t>Organisaatio kehottaa rinnakkaistallentamaan tutkimusjulkaisut omaan julkaisuarkistoon tai muihin avoimiin julkaisukanaviin</w:t>
                      </w:r>
                    </w:p>
                    <w:p w:rsidR="00F75EED" w:rsidRPr="00B914CF" w:rsidRDefault="00F75EED" w:rsidP="007414C8">
                      <w:pPr>
                        <w:pStyle w:val="ListParagraph"/>
                        <w:numPr>
                          <w:ilvl w:val="1"/>
                          <w:numId w:val="8"/>
                        </w:numPr>
                        <w:spacing w:after="160" w:line="259" w:lineRule="auto"/>
                        <w:rPr>
                          <w:sz w:val="16"/>
                        </w:rPr>
                      </w:pPr>
                      <w:r w:rsidRPr="00B914CF">
                        <w:rPr>
                          <w:sz w:val="16"/>
                        </w:rPr>
                        <w:t>Organisaatio edellyttää rinnakkaistallentamaan tutkimusjulkaisut omaan julkaisuarkistoon tai muihin avoimiin julkaisukanaviin</w:t>
                      </w:r>
                    </w:p>
                    <w:p w:rsidR="00F75EED" w:rsidRPr="00B914CF" w:rsidRDefault="00F75EED" w:rsidP="007414C8">
                      <w:pPr>
                        <w:pStyle w:val="ListParagraph"/>
                        <w:numPr>
                          <w:ilvl w:val="0"/>
                          <w:numId w:val="7"/>
                        </w:numPr>
                        <w:spacing w:after="160" w:line="259" w:lineRule="auto"/>
                        <w:rPr>
                          <w:b/>
                          <w:sz w:val="16"/>
                        </w:rPr>
                      </w:pPr>
                      <w:r w:rsidRPr="00B914CF">
                        <w:rPr>
                          <w:b/>
                          <w:sz w:val="16"/>
                        </w:rPr>
                        <w:t>Tutkimuksen menetelmiin liittyvät avoimuuden periaatteet</w:t>
                      </w:r>
                    </w:p>
                    <w:p w:rsidR="00F75EED" w:rsidRPr="00B914CF" w:rsidRDefault="00F75EED" w:rsidP="007414C8">
                      <w:pPr>
                        <w:pStyle w:val="ListParagraph"/>
                        <w:numPr>
                          <w:ilvl w:val="1"/>
                          <w:numId w:val="9"/>
                        </w:numPr>
                        <w:spacing w:after="160" w:line="259" w:lineRule="auto"/>
                        <w:rPr>
                          <w:sz w:val="16"/>
                        </w:rPr>
                      </w:pPr>
                      <w:r w:rsidRPr="00B914CF">
                        <w:rPr>
                          <w:sz w:val="16"/>
                        </w:rPr>
                        <w:t>Organisaatio suosittelee avoimuutta tutkimuksen menetelmien julkaisussa ja kehitystyössä</w:t>
                      </w:r>
                    </w:p>
                    <w:p w:rsidR="00F75EED" w:rsidRPr="00B914CF" w:rsidRDefault="00F75EED" w:rsidP="007414C8">
                      <w:pPr>
                        <w:pStyle w:val="ListParagraph"/>
                        <w:numPr>
                          <w:ilvl w:val="1"/>
                          <w:numId w:val="9"/>
                        </w:numPr>
                        <w:spacing w:after="160" w:line="259" w:lineRule="auto"/>
                        <w:rPr>
                          <w:sz w:val="16"/>
                        </w:rPr>
                      </w:pPr>
                      <w:r w:rsidRPr="00B914CF">
                        <w:rPr>
                          <w:sz w:val="16"/>
                        </w:rPr>
                        <w:t xml:space="preserve">Organisaatio kehottaa avoimuuteen tutkimuksen menetelmien julkaisussa ja kehitystyössä </w:t>
                      </w:r>
                    </w:p>
                    <w:p w:rsidR="00F75EED" w:rsidRPr="00B914CF" w:rsidRDefault="00F75EED" w:rsidP="007414C8">
                      <w:pPr>
                        <w:pStyle w:val="ListParagraph"/>
                        <w:numPr>
                          <w:ilvl w:val="1"/>
                          <w:numId w:val="9"/>
                        </w:numPr>
                        <w:spacing w:after="160" w:line="259" w:lineRule="auto"/>
                        <w:rPr>
                          <w:sz w:val="16"/>
                        </w:rPr>
                      </w:pPr>
                      <w:r w:rsidRPr="00B914CF">
                        <w:rPr>
                          <w:sz w:val="16"/>
                        </w:rPr>
                        <w:t>Organisaatio edellyttää avoimuutta tutkimuksen menetelmien julkaisussa ja kehitystyössä</w:t>
                      </w:r>
                    </w:p>
                    <w:p w:rsidR="00F75EED" w:rsidRDefault="00F75EED" w:rsidP="007414C8">
                      <w:pPr>
                        <w:pStyle w:val="ListParagraph"/>
                        <w:numPr>
                          <w:ilvl w:val="0"/>
                          <w:numId w:val="7"/>
                        </w:numPr>
                        <w:spacing w:after="160" w:line="259" w:lineRule="auto"/>
                        <w:rPr>
                          <w:b/>
                          <w:sz w:val="16"/>
                        </w:rPr>
                      </w:pPr>
                      <w:r w:rsidRPr="00B914CF">
                        <w:rPr>
                          <w:b/>
                          <w:sz w:val="16"/>
                        </w:rPr>
                        <w:t xml:space="preserve">Tutkimusaineistojen sekä -datan saatavuuteen, käyttöön ja lisensointiin liittyvät </w:t>
                      </w:r>
                    </w:p>
                    <w:p w:rsidR="00F75EED" w:rsidRPr="00B914CF" w:rsidRDefault="00F75EED" w:rsidP="00A37394">
                      <w:pPr>
                        <w:pStyle w:val="ListParagraph"/>
                        <w:spacing w:after="160" w:line="259" w:lineRule="auto"/>
                        <w:rPr>
                          <w:b/>
                          <w:sz w:val="16"/>
                        </w:rPr>
                      </w:pPr>
                      <w:r w:rsidRPr="00B914CF">
                        <w:rPr>
                          <w:b/>
                          <w:sz w:val="16"/>
                        </w:rPr>
                        <w:t>avoimuuden periaatteet</w:t>
                      </w:r>
                    </w:p>
                    <w:p w:rsidR="00F75EED" w:rsidRPr="00B914CF" w:rsidRDefault="00F75EED" w:rsidP="007414C8">
                      <w:pPr>
                        <w:pStyle w:val="ListParagraph"/>
                        <w:numPr>
                          <w:ilvl w:val="1"/>
                          <w:numId w:val="10"/>
                        </w:numPr>
                        <w:spacing w:after="160" w:line="259" w:lineRule="auto"/>
                        <w:rPr>
                          <w:sz w:val="16"/>
                        </w:rPr>
                      </w:pPr>
                      <w:r w:rsidRPr="00B914CF">
                        <w:rPr>
                          <w:sz w:val="16"/>
                        </w:rPr>
                        <w:t>Organisaatio suosittaa tutkimusaineistojen avointa käyttöä, lisensointia tai tallennuspaikkoja</w:t>
                      </w:r>
                    </w:p>
                    <w:p w:rsidR="00F75EED" w:rsidRPr="00B914CF" w:rsidRDefault="00F75EED" w:rsidP="007414C8">
                      <w:pPr>
                        <w:pStyle w:val="ListParagraph"/>
                        <w:numPr>
                          <w:ilvl w:val="1"/>
                          <w:numId w:val="10"/>
                        </w:numPr>
                        <w:spacing w:after="160" w:line="259" w:lineRule="auto"/>
                        <w:rPr>
                          <w:sz w:val="16"/>
                        </w:rPr>
                      </w:pPr>
                      <w:r w:rsidRPr="00B914CF">
                        <w:rPr>
                          <w:sz w:val="16"/>
                        </w:rPr>
                        <w:t>Organisaatio kehottaa tutkimusaineistojen avoimeen lisensointiin kansallisten</w:t>
                      </w:r>
                      <w:r>
                        <w:rPr>
                          <w:sz w:val="16"/>
                        </w:rPr>
                        <w:t xml:space="preserve"> tai kansainvälisten</w:t>
                      </w:r>
                      <w:r w:rsidRPr="00B914CF">
                        <w:rPr>
                          <w:sz w:val="16"/>
                        </w:rPr>
                        <w:t xml:space="preserve"> suositusten mukaisesti sekä sovittujen tallennuspaikkojen käyttöön</w:t>
                      </w:r>
                    </w:p>
                    <w:p w:rsidR="00F75EED" w:rsidRPr="00921B30" w:rsidRDefault="00F75EED" w:rsidP="007414C8">
                      <w:pPr>
                        <w:pStyle w:val="ListParagraph"/>
                        <w:numPr>
                          <w:ilvl w:val="1"/>
                          <w:numId w:val="10"/>
                        </w:numPr>
                        <w:spacing w:after="160" w:line="259" w:lineRule="auto"/>
                        <w:rPr>
                          <w:sz w:val="16"/>
                        </w:rPr>
                      </w:pPr>
                      <w:r w:rsidRPr="00B914CF">
                        <w:rPr>
                          <w:sz w:val="16"/>
                        </w:rPr>
                        <w:t xml:space="preserve">Organisaatio edellyttää tutkimusaineistojen avointa lisensointia </w:t>
                      </w:r>
                      <w:r>
                        <w:rPr>
                          <w:sz w:val="16"/>
                        </w:rPr>
                        <w:t>kansallisten tai kansainvälisten</w:t>
                      </w:r>
                      <w:r w:rsidRPr="00B914CF">
                        <w:rPr>
                          <w:sz w:val="16"/>
                        </w:rPr>
                        <w:t xml:space="preserve"> suositusten mukaisesti sekä sovittujen tallennuspaikkojen käyttöä</w:t>
                      </w:r>
                    </w:p>
                    <w:p w:rsidR="00F75EED" w:rsidRPr="00A37394" w:rsidRDefault="00F75EED" w:rsidP="007414C8">
                      <w:pPr>
                        <w:pStyle w:val="ListParagraph"/>
                        <w:numPr>
                          <w:ilvl w:val="0"/>
                          <w:numId w:val="7"/>
                        </w:numPr>
                        <w:spacing w:after="160" w:line="259" w:lineRule="auto"/>
                        <w:rPr>
                          <w:b/>
                          <w:sz w:val="16"/>
                        </w:rPr>
                      </w:pPr>
                      <w:r w:rsidRPr="00A37394">
                        <w:rPr>
                          <w:b/>
                          <w:sz w:val="16"/>
                        </w:rPr>
                        <w:t>Palveluiden ja resurssien käyttöoikeudet ja avoimuuden periaatteet</w:t>
                      </w:r>
                    </w:p>
                    <w:p w:rsidR="00F75EED" w:rsidRPr="00AF622C" w:rsidRDefault="00F75EED" w:rsidP="007414C8">
                      <w:pPr>
                        <w:pStyle w:val="ListParagraph"/>
                        <w:numPr>
                          <w:ilvl w:val="1"/>
                          <w:numId w:val="11"/>
                        </w:numPr>
                        <w:spacing w:after="160" w:line="259" w:lineRule="auto"/>
                        <w:rPr>
                          <w:sz w:val="16"/>
                        </w:rPr>
                      </w:pPr>
                      <w:r w:rsidRPr="00B914CF">
                        <w:rPr>
                          <w:sz w:val="16"/>
                        </w:rPr>
                        <w:t xml:space="preserve">Organisaatio suosittaa avoimuuden periaatteiden noudattamista hallussaan </w:t>
                      </w:r>
                      <w:r w:rsidRPr="00AF622C">
                        <w:rPr>
                          <w:sz w:val="16"/>
                        </w:rPr>
                        <w:t>olevien resurssien käyttöoikeus- ja palveluperiaatteissa</w:t>
                      </w:r>
                    </w:p>
                    <w:p w:rsidR="00F75EED" w:rsidRPr="00AF622C" w:rsidRDefault="00F75EED" w:rsidP="007414C8">
                      <w:pPr>
                        <w:pStyle w:val="ListParagraph"/>
                        <w:numPr>
                          <w:ilvl w:val="1"/>
                          <w:numId w:val="11"/>
                        </w:numPr>
                        <w:spacing w:after="160" w:line="259" w:lineRule="auto"/>
                        <w:rPr>
                          <w:sz w:val="16"/>
                        </w:rPr>
                      </w:pPr>
                      <w:r w:rsidRPr="00B914CF">
                        <w:rPr>
                          <w:sz w:val="16"/>
                        </w:rPr>
                        <w:t xml:space="preserve">Organisaatio suosittaa avoimuuden periaatteiden noudattamista hallussaan </w:t>
                      </w:r>
                      <w:r w:rsidRPr="00AF622C">
                        <w:rPr>
                          <w:sz w:val="16"/>
                        </w:rPr>
                        <w:t>olevien resurssien käyttöoikeus- ja palveluperiaatteissaan. Kuvaukset löytyvät organisaatioiden sivuilta.</w:t>
                      </w:r>
                    </w:p>
                    <w:p w:rsidR="00F75EED" w:rsidRPr="00A37394" w:rsidRDefault="00F75EED" w:rsidP="007414C8">
                      <w:pPr>
                        <w:pStyle w:val="ListParagraph"/>
                        <w:numPr>
                          <w:ilvl w:val="1"/>
                          <w:numId w:val="11"/>
                        </w:numPr>
                        <w:spacing w:after="160" w:line="259" w:lineRule="auto"/>
                        <w:rPr>
                          <w:sz w:val="16"/>
                        </w:rPr>
                      </w:pPr>
                      <w:r w:rsidRPr="00B914CF">
                        <w:rPr>
                          <w:sz w:val="16"/>
                        </w:rPr>
                        <w:t xml:space="preserve">Organisaatio edellyttää avoimuuden periaatteiden noudattamista hallussaan </w:t>
                      </w:r>
                      <w:r w:rsidRPr="00AF622C">
                        <w:rPr>
                          <w:sz w:val="16"/>
                        </w:rPr>
                        <w:t>olevien resurssien käyttöoikeus- ja palveluperiaatteissaan. Kuvaukset löytyvät organisaatioiden sivuilta.</w:t>
                      </w:r>
                    </w:p>
                    <w:p w:rsidR="00F75EED" w:rsidRDefault="00F75EED"/>
                  </w:txbxContent>
                </v:textbox>
                <w10:wrap anchorx="margin"/>
              </v:shape>
            </w:pict>
          </mc:Fallback>
        </mc:AlternateContent>
      </w:r>
    </w:p>
    <w:p w:rsidR="00AF622C" w:rsidRDefault="00AF622C" w:rsidP="00AF622C">
      <w:pPr>
        <w:rPr>
          <w:sz w:val="16"/>
        </w:rPr>
      </w:pPr>
      <w:r>
        <w:rPr>
          <w:sz w:val="16"/>
        </w:rPr>
        <w:br w:type="page"/>
      </w:r>
    </w:p>
    <w:p w:rsidR="00552D38" w:rsidRDefault="00552D38" w:rsidP="00AF622C">
      <w:pPr>
        <w:pStyle w:val="ListParagraph"/>
        <w:spacing w:after="160" w:line="259" w:lineRule="auto"/>
        <w:ind w:left="1440"/>
        <w:rPr>
          <w:sz w:val="16"/>
        </w:rPr>
      </w:pPr>
    </w:p>
    <w:p w:rsidR="00AF622C" w:rsidRDefault="00AF622C" w:rsidP="00AF622C">
      <w:pPr>
        <w:pStyle w:val="ListParagraph"/>
        <w:spacing w:after="160" w:line="259" w:lineRule="auto"/>
        <w:ind w:left="1440"/>
        <w:rPr>
          <w:sz w:val="16"/>
        </w:rPr>
      </w:pPr>
      <w:r>
        <w:rPr>
          <w:noProof/>
          <w:sz w:val="16"/>
          <w:lang w:eastAsia="fi-FI"/>
        </w:rPr>
        <mc:AlternateContent>
          <mc:Choice Requires="wps">
            <w:drawing>
              <wp:anchor distT="0" distB="0" distL="114300" distR="114300" simplePos="0" relativeHeight="251680768" behindDoc="0" locked="0" layoutInCell="1" allowOverlap="1" wp14:anchorId="726134D5" wp14:editId="1634CE16">
                <wp:simplePos x="0" y="0"/>
                <wp:positionH relativeFrom="margin">
                  <wp:align>center</wp:align>
                </wp:positionH>
                <wp:positionV relativeFrom="paragraph">
                  <wp:posOffset>9526</wp:posOffset>
                </wp:positionV>
                <wp:extent cx="5734050" cy="3352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734050" cy="3352800"/>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5EED" w:rsidRPr="00FC0CE4" w:rsidRDefault="00F75EED" w:rsidP="007414C8">
                            <w:pPr>
                              <w:pStyle w:val="ListParagraph"/>
                              <w:numPr>
                                <w:ilvl w:val="0"/>
                                <w:numId w:val="7"/>
                              </w:numPr>
                              <w:spacing w:after="160" w:line="259" w:lineRule="auto"/>
                              <w:rPr>
                                <w:b/>
                                <w:sz w:val="16"/>
                              </w:rPr>
                            </w:pPr>
                            <w:r w:rsidRPr="00FC0CE4">
                              <w:rPr>
                                <w:b/>
                                <w:sz w:val="16"/>
                              </w:rPr>
                              <w:t>Kokonaisarkkitehtuurin ohjaavat avoimuuden periaatteet</w:t>
                            </w:r>
                          </w:p>
                          <w:p w:rsidR="00F75EED" w:rsidRPr="00B914CF" w:rsidRDefault="00F75EED" w:rsidP="007414C8">
                            <w:pPr>
                              <w:pStyle w:val="ListParagraph"/>
                              <w:numPr>
                                <w:ilvl w:val="1"/>
                                <w:numId w:val="12"/>
                              </w:numPr>
                              <w:spacing w:after="160" w:line="259" w:lineRule="auto"/>
                              <w:rPr>
                                <w:sz w:val="16"/>
                              </w:rPr>
                            </w:pPr>
                            <w:r w:rsidRPr="00B914CF">
                              <w:rPr>
                                <w:sz w:val="16"/>
                              </w:rPr>
                              <w:t>Organisaation kokonaisarkkitehtuuriperiaatteissa on huomioitu avoimuuden tavoitteet</w:t>
                            </w:r>
                          </w:p>
                          <w:p w:rsidR="00F75EED" w:rsidRPr="00B914CF" w:rsidRDefault="00F75EED" w:rsidP="007414C8">
                            <w:pPr>
                              <w:pStyle w:val="ListParagraph"/>
                              <w:numPr>
                                <w:ilvl w:val="1"/>
                                <w:numId w:val="12"/>
                              </w:numPr>
                              <w:spacing w:after="160" w:line="259" w:lineRule="auto"/>
                              <w:rPr>
                                <w:sz w:val="16"/>
                              </w:rPr>
                            </w:pPr>
                            <w:r w:rsidRPr="00B914CF">
                              <w:rPr>
                                <w:sz w:val="16"/>
                              </w:rPr>
                              <w:t>Organisaation kokonaisarkkitehtuuriperiaatteissa suositellaan avoimuuden periaatteiden noudattamista</w:t>
                            </w:r>
                          </w:p>
                          <w:p w:rsidR="00F75EED" w:rsidRPr="00C72B3C" w:rsidRDefault="00F75EED" w:rsidP="007414C8">
                            <w:pPr>
                              <w:pStyle w:val="ListParagraph"/>
                              <w:numPr>
                                <w:ilvl w:val="1"/>
                                <w:numId w:val="12"/>
                              </w:numPr>
                              <w:spacing w:after="160" w:line="259" w:lineRule="auto"/>
                              <w:rPr>
                                <w:sz w:val="16"/>
                              </w:rPr>
                            </w:pPr>
                            <w:r w:rsidRPr="00B914CF">
                              <w:rPr>
                                <w:sz w:val="16"/>
                              </w:rPr>
                              <w:t>Organisaation kokonaisarkkitehtuuriperiaatteissa edellytetään avoimuuden periaatteiden noudattamista</w:t>
                            </w:r>
                          </w:p>
                          <w:p w:rsidR="00F75EED" w:rsidRPr="00FC0CE4" w:rsidRDefault="00F75EED" w:rsidP="007414C8">
                            <w:pPr>
                              <w:pStyle w:val="ListParagraph"/>
                              <w:numPr>
                                <w:ilvl w:val="0"/>
                                <w:numId w:val="7"/>
                              </w:numPr>
                              <w:spacing w:after="160" w:line="259" w:lineRule="auto"/>
                              <w:rPr>
                                <w:b/>
                                <w:sz w:val="16"/>
                              </w:rPr>
                            </w:pPr>
                            <w:r w:rsidRPr="00FC0CE4">
                              <w:rPr>
                                <w:b/>
                                <w:sz w:val="16"/>
                              </w:rPr>
                              <w:t>Organisaatioiden välisen yhteistyön avoimuuden periaatteet</w:t>
                            </w:r>
                          </w:p>
                          <w:p w:rsidR="00F75EED" w:rsidRPr="00B914CF" w:rsidRDefault="00F75EED" w:rsidP="007414C8">
                            <w:pPr>
                              <w:pStyle w:val="ListParagraph"/>
                              <w:numPr>
                                <w:ilvl w:val="1"/>
                                <w:numId w:val="13"/>
                              </w:numPr>
                              <w:spacing w:after="160" w:line="259" w:lineRule="auto"/>
                              <w:rPr>
                                <w:sz w:val="16"/>
                              </w:rPr>
                            </w:pPr>
                            <w:r w:rsidRPr="00B914CF">
                              <w:rPr>
                                <w:sz w:val="16"/>
                              </w:rPr>
                              <w:t>Organisaatio jakaa avointa tietoa</w:t>
                            </w:r>
                          </w:p>
                          <w:p w:rsidR="00F75EED" w:rsidRPr="00B914CF" w:rsidRDefault="00F75EED" w:rsidP="007414C8">
                            <w:pPr>
                              <w:pStyle w:val="ListParagraph"/>
                              <w:numPr>
                                <w:ilvl w:val="1"/>
                                <w:numId w:val="13"/>
                              </w:numPr>
                              <w:spacing w:after="160" w:line="259" w:lineRule="auto"/>
                              <w:rPr>
                                <w:sz w:val="16"/>
                              </w:rPr>
                            </w:pPr>
                            <w:r w:rsidRPr="00B914CF">
                              <w:rPr>
                                <w:sz w:val="16"/>
                              </w:rPr>
                              <w:t>Organisaatio kuvaa avoimesti toimintaansa</w:t>
                            </w:r>
                          </w:p>
                          <w:p w:rsidR="00F75EED" w:rsidRPr="00B914CF" w:rsidRDefault="00F75EED" w:rsidP="007414C8">
                            <w:pPr>
                              <w:pStyle w:val="ListParagraph"/>
                              <w:numPr>
                                <w:ilvl w:val="1"/>
                                <w:numId w:val="13"/>
                              </w:numPr>
                              <w:spacing w:after="160" w:line="259" w:lineRule="auto"/>
                              <w:rPr>
                                <w:sz w:val="16"/>
                              </w:rPr>
                            </w:pPr>
                            <w:r w:rsidRPr="00B914CF">
                              <w:rPr>
                                <w:sz w:val="16"/>
                              </w:rPr>
                              <w:t>Organisaatio panostaa selkeäkielisyyteen ja vuorovaikutteisuuteen</w:t>
                            </w:r>
                          </w:p>
                          <w:p w:rsidR="00F75EED" w:rsidRPr="00B914CF" w:rsidRDefault="00F75EED" w:rsidP="007414C8">
                            <w:pPr>
                              <w:pStyle w:val="ListParagraph"/>
                              <w:numPr>
                                <w:ilvl w:val="0"/>
                                <w:numId w:val="7"/>
                              </w:numPr>
                              <w:spacing w:after="160" w:line="259" w:lineRule="auto"/>
                              <w:rPr>
                                <w:b/>
                                <w:sz w:val="16"/>
                              </w:rPr>
                            </w:pPr>
                            <w:r w:rsidRPr="00B914CF">
                              <w:rPr>
                                <w:b/>
                                <w:sz w:val="16"/>
                              </w:rPr>
                              <w:t>Sopimuksiin liittyvät avoimuuden periaatteet</w:t>
                            </w:r>
                          </w:p>
                          <w:p w:rsidR="00F75EED" w:rsidRPr="00B914CF" w:rsidRDefault="00F75EED" w:rsidP="007414C8">
                            <w:pPr>
                              <w:pStyle w:val="ListParagraph"/>
                              <w:numPr>
                                <w:ilvl w:val="1"/>
                                <w:numId w:val="14"/>
                              </w:numPr>
                              <w:spacing w:after="160" w:line="259" w:lineRule="auto"/>
                              <w:rPr>
                                <w:sz w:val="16"/>
                              </w:rPr>
                            </w:pPr>
                            <w:r w:rsidRPr="00B914CF">
                              <w:rPr>
                                <w:sz w:val="16"/>
                              </w:rPr>
                              <w:t>Organisaatio suosittaa avoimuuden periaatteiden huomioimista sopimuksissa juridisten edellytysten salliessa</w:t>
                            </w:r>
                          </w:p>
                          <w:p w:rsidR="00F75EED" w:rsidRPr="00B914CF" w:rsidRDefault="00F75EED" w:rsidP="007414C8">
                            <w:pPr>
                              <w:pStyle w:val="ListParagraph"/>
                              <w:numPr>
                                <w:ilvl w:val="1"/>
                                <w:numId w:val="14"/>
                              </w:numPr>
                              <w:spacing w:after="160" w:line="259" w:lineRule="auto"/>
                              <w:rPr>
                                <w:sz w:val="16"/>
                              </w:rPr>
                            </w:pPr>
                            <w:r w:rsidRPr="00B914CF">
                              <w:rPr>
                                <w:sz w:val="16"/>
                              </w:rPr>
                              <w:t>Organisaatio kehottaa avoimuuden periaatteiden huomioimista sopimuksissa juridisten edellytysten salliessa</w:t>
                            </w:r>
                          </w:p>
                          <w:p w:rsidR="00F75EED" w:rsidRPr="00B914CF" w:rsidRDefault="00F75EED" w:rsidP="007414C8">
                            <w:pPr>
                              <w:pStyle w:val="ListParagraph"/>
                              <w:numPr>
                                <w:ilvl w:val="1"/>
                                <w:numId w:val="14"/>
                              </w:numPr>
                              <w:spacing w:after="160" w:line="259" w:lineRule="auto"/>
                              <w:rPr>
                                <w:sz w:val="16"/>
                              </w:rPr>
                            </w:pPr>
                            <w:r w:rsidRPr="00B914CF">
                              <w:rPr>
                                <w:sz w:val="16"/>
                              </w:rPr>
                              <w:t>Organisaatio edellyttää avoimuuden periaatteiden huomioimista sopimuksissa juridisten edellytysten salliessa</w:t>
                            </w:r>
                          </w:p>
                          <w:p w:rsidR="00F75EED" w:rsidRPr="00B914CF" w:rsidRDefault="00F75EED" w:rsidP="007414C8">
                            <w:pPr>
                              <w:pStyle w:val="ListParagraph"/>
                              <w:numPr>
                                <w:ilvl w:val="0"/>
                                <w:numId w:val="7"/>
                              </w:numPr>
                              <w:spacing w:after="160" w:line="259" w:lineRule="auto"/>
                              <w:rPr>
                                <w:b/>
                                <w:sz w:val="16"/>
                              </w:rPr>
                            </w:pPr>
                            <w:r w:rsidRPr="00B914CF">
                              <w:rPr>
                                <w:b/>
                                <w:sz w:val="16"/>
                              </w:rPr>
                              <w:t>Laatujärjestelmien ohjeet</w:t>
                            </w:r>
                          </w:p>
                          <w:p w:rsidR="00F75EED" w:rsidRPr="00B914CF" w:rsidRDefault="00F75EED" w:rsidP="007414C8">
                            <w:pPr>
                              <w:pStyle w:val="ListParagraph"/>
                              <w:numPr>
                                <w:ilvl w:val="1"/>
                                <w:numId w:val="3"/>
                              </w:numPr>
                              <w:spacing w:after="160" w:line="259" w:lineRule="auto"/>
                              <w:rPr>
                                <w:sz w:val="16"/>
                              </w:rPr>
                            </w:pPr>
                            <w:r w:rsidRPr="00B914CF">
                              <w:rPr>
                                <w:sz w:val="16"/>
                              </w:rPr>
                              <w:t>Organisaatio on laatinut laatukäsikirjan tai laatutyötä esittelevän dokumentin ja se on saatavilla ulkoisilta verkkosivuilta</w:t>
                            </w:r>
                          </w:p>
                          <w:p w:rsidR="00F75EED" w:rsidRPr="00B914CF" w:rsidRDefault="00F75EED" w:rsidP="007414C8">
                            <w:pPr>
                              <w:pStyle w:val="ListParagraph"/>
                              <w:numPr>
                                <w:ilvl w:val="1"/>
                                <w:numId w:val="3"/>
                              </w:numPr>
                              <w:spacing w:after="160" w:line="259" w:lineRule="auto"/>
                              <w:rPr>
                                <w:sz w:val="16"/>
                              </w:rPr>
                            </w:pPr>
                            <w:r w:rsidRPr="00B914CF">
                              <w:rPr>
                                <w:sz w:val="16"/>
                              </w:rPr>
                              <w:t>Organisaation laatukäsikirjassa suositellaan avoimuutta tai todetaan avoimuus erääksi laatutyön periaatteista</w:t>
                            </w:r>
                          </w:p>
                          <w:p w:rsidR="00F75EED" w:rsidRDefault="00F75EED" w:rsidP="007414C8">
                            <w:pPr>
                              <w:pStyle w:val="ListParagraph"/>
                              <w:numPr>
                                <w:ilvl w:val="1"/>
                                <w:numId w:val="3"/>
                              </w:numPr>
                              <w:spacing w:after="160" w:line="259" w:lineRule="auto"/>
                              <w:rPr>
                                <w:sz w:val="16"/>
                              </w:rPr>
                            </w:pPr>
                            <w:r w:rsidRPr="00B914CF">
                              <w:rPr>
                                <w:sz w:val="16"/>
                              </w:rPr>
                              <w:t>Organisaation laatukäsikirjasta suositellaan avoimuutta laaja-alaisesti ja avoimuus todetaan erääksi keskeisistä laatutyön periaatteista</w:t>
                            </w:r>
                          </w:p>
                          <w:p w:rsidR="00F75EED" w:rsidRDefault="00F75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134D5" id="Text Box 21" o:spid="_x0000_s1077" type="#_x0000_t202" style="position:absolute;left:0;text-align:left;margin-left:0;margin-top:.75pt;width:451.5pt;height:264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" fillcolor="#d7eacc [1305]" stroked="f" strokeweight=".5pt">
                <v:textbox>
                  <w:txbxContent>
                    <w:p w:rsidR="00F75EED" w:rsidRPr="00FC0CE4" w:rsidRDefault="00F75EED" w:rsidP="007414C8">
                      <w:pPr>
                        <w:pStyle w:val="ListParagraph"/>
                        <w:numPr>
                          <w:ilvl w:val="0"/>
                          <w:numId w:val="7"/>
                        </w:numPr>
                        <w:spacing w:after="160" w:line="259" w:lineRule="auto"/>
                        <w:rPr>
                          <w:b/>
                          <w:sz w:val="16"/>
                        </w:rPr>
                      </w:pPr>
                      <w:r w:rsidRPr="00FC0CE4">
                        <w:rPr>
                          <w:b/>
                          <w:sz w:val="16"/>
                        </w:rPr>
                        <w:t>Kokonaisarkkitehtuurin ohjaavat avoimuuden periaatteet</w:t>
                      </w:r>
                    </w:p>
                    <w:p w:rsidR="00F75EED" w:rsidRPr="00B914CF" w:rsidRDefault="00F75EED" w:rsidP="007414C8">
                      <w:pPr>
                        <w:pStyle w:val="ListParagraph"/>
                        <w:numPr>
                          <w:ilvl w:val="1"/>
                          <w:numId w:val="12"/>
                        </w:numPr>
                        <w:spacing w:after="160" w:line="259" w:lineRule="auto"/>
                        <w:rPr>
                          <w:sz w:val="16"/>
                        </w:rPr>
                      </w:pPr>
                      <w:r w:rsidRPr="00B914CF">
                        <w:rPr>
                          <w:sz w:val="16"/>
                        </w:rPr>
                        <w:t>Organisaation kokonaisarkkitehtuuriperiaatteissa on huomioitu avoimuuden tavoitteet</w:t>
                      </w:r>
                    </w:p>
                    <w:p w:rsidR="00F75EED" w:rsidRPr="00B914CF" w:rsidRDefault="00F75EED" w:rsidP="007414C8">
                      <w:pPr>
                        <w:pStyle w:val="ListParagraph"/>
                        <w:numPr>
                          <w:ilvl w:val="1"/>
                          <w:numId w:val="12"/>
                        </w:numPr>
                        <w:spacing w:after="160" w:line="259" w:lineRule="auto"/>
                        <w:rPr>
                          <w:sz w:val="16"/>
                        </w:rPr>
                      </w:pPr>
                      <w:r w:rsidRPr="00B914CF">
                        <w:rPr>
                          <w:sz w:val="16"/>
                        </w:rPr>
                        <w:t>Organisaation kokonaisarkkitehtuuriperiaatteissa suositellaan avoimuuden periaatteiden noudattamista</w:t>
                      </w:r>
                    </w:p>
                    <w:p w:rsidR="00F75EED" w:rsidRPr="00C72B3C" w:rsidRDefault="00F75EED" w:rsidP="007414C8">
                      <w:pPr>
                        <w:pStyle w:val="ListParagraph"/>
                        <w:numPr>
                          <w:ilvl w:val="1"/>
                          <w:numId w:val="12"/>
                        </w:numPr>
                        <w:spacing w:after="160" w:line="259" w:lineRule="auto"/>
                        <w:rPr>
                          <w:sz w:val="16"/>
                        </w:rPr>
                      </w:pPr>
                      <w:r w:rsidRPr="00B914CF">
                        <w:rPr>
                          <w:sz w:val="16"/>
                        </w:rPr>
                        <w:t>Organisaation kokonaisarkkitehtuuriperiaatteissa edellytetään avoimuuden periaatteiden noudattamista</w:t>
                      </w:r>
                    </w:p>
                    <w:p w:rsidR="00F75EED" w:rsidRPr="00FC0CE4" w:rsidRDefault="00F75EED" w:rsidP="007414C8">
                      <w:pPr>
                        <w:pStyle w:val="ListParagraph"/>
                        <w:numPr>
                          <w:ilvl w:val="0"/>
                          <w:numId w:val="7"/>
                        </w:numPr>
                        <w:spacing w:after="160" w:line="259" w:lineRule="auto"/>
                        <w:rPr>
                          <w:b/>
                          <w:sz w:val="16"/>
                        </w:rPr>
                      </w:pPr>
                      <w:r w:rsidRPr="00FC0CE4">
                        <w:rPr>
                          <w:b/>
                          <w:sz w:val="16"/>
                        </w:rPr>
                        <w:t>Organisaatioiden välisen yhteistyön avoimuuden periaatteet</w:t>
                      </w:r>
                    </w:p>
                    <w:p w:rsidR="00F75EED" w:rsidRPr="00B914CF" w:rsidRDefault="00F75EED" w:rsidP="007414C8">
                      <w:pPr>
                        <w:pStyle w:val="ListParagraph"/>
                        <w:numPr>
                          <w:ilvl w:val="1"/>
                          <w:numId w:val="13"/>
                        </w:numPr>
                        <w:spacing w:after="160" w:line="259" w:lineRule="auto"/>
                        <w:rPr>
                          <w:sz w:val="16"/>
                        </w:rPr>
                      </w:pPr>
                      <w:r w:rsidRPr="00B914CF">
                        <w:rPr>
                          <w:sz w:val="16"/>
                        </w:rPr>
                        <w:t>Organisaatio jakaa avointa tietoa</w:t>
                      </w:r>
                    </w:p>
                    <w:p w:rsidR="00F75EED" w:rsidRPr="00B914CF" w:rsidRDefault="00F75EED" w:rsidP="007414C8">
                      <w:pPr>
                        <w:pStyle w:val="ListParagraph"/>
                        <w:numPr>
                          <w:ilvl w:val="1"/>
                          <w:numId w:val="13"/>
                        </w:numPr>
                        <w:spacing w:after="160" w:line="259" w:lineRule="auto"/>
                        <w:rPr>
                          <w:sz w:val="16"/>
                        </w:rPr>
                      </w:pPr>
                      <w:r w:rsidRPr="00B914CF">
                        <w:rPr>
                          <w:sz w:val="16"/>
                        </w:rPr>
                        <w:t>Organisaatio kuvaa avoimesti toimintaansa</w:t>
                      </w:r>
                    </w:p>
                    <w:p w:rsidR="00F75EED" w:rsidRPr="00B914CF" w:rsidRDefault="00F75EED" w:rsidP="007414C8">
                      <w:pPr>
                        <w:pStyle w:val="ListParagraph"/>
                        <w:numPr>
                          <w:ilvl w:val="1"/>
                          <w:numId w:val="13"/>
                        </w:numPr>
                        <w:spacing w:after="160" w:line="259" w:lineRule="auto"/>
                        <w:rPr>
                          <w:sz w:val="16"/>
                        </w:rPr>
                      </w:pPr>
                      <w:r w:rsidRPr="00B914CF">
                        <w:rPr>
                          <w:sz w:val="16"/>
                        </w:rPr>
                        <w:t>Organisaatio panostaa selkeäkielisyyteen ja vuorovaikutteisuuteen</w:t>
                      </w:r>
                    </w:p>
                    <w:p w:rsidR="00F75EED" w:rsidRPr="00B914CF" w:rsidRDefault="00F75EED" w:rsidP="007414C8">
                      <w:pPr>
                        <w:pStyle w:val="ListParagraph"/>
                        <w:numPr>
                          <w:ilvl w:val="0"/>
                          <w:numId w:val="7"/>
                        </w:numPr>
                        <w:spacing w:after="160" w:line="259" w:lineRule="auto"/>
                        <w:rPr>
                          <w:b/>
                          <w:sz w:val="16"/>
                        </w:rPr>
                      </w:pPr>
                      <w:r w:rsidRPr="00B914CF">
                        <w:rPr>
                          <w:b/>
                          <w:sz w:val="16"/>
                        </w:rPr>
                        <w:t>Sopimuksiin liittyvät avoimuuden periaatteet</w:t>
                      </w:r>
                    </w:p>
                    <w:p w:rsidR="00F75EED" w:rsidRPr="00B914CF" w:rsidRDefault="00F75EED" w:rsidP="007414C8">
                      <w:pPr>
                        <w:pStyle w:val="ListParagraph"/>
                        <w:numPr>
                          <w:ilvl w:val="1"/>
                          <w:numId w:val="14"/>
                        </w:numPr>
                        <w:spacing w:after="160" w:line="259" w:lineRule="auto"/>
                        <w:rPr>
                          <w:sz w:val="16"/>
                        </w:rPr>
                      </w:pPr>
                      <w:r w:rsidRPr="00B914CF">
                        <w:rPr>
                          <w:sz w:val="16"/>
                        </w:rPr>
                        <w:t>Organisaatio suosittaa avoimuuden periaatteiden huomioimista sopimuksissa juridisten edellytysten salliessa</w:t>
                      </w:r>
                    </w:p>
                    <w:p w:rsidR="00F75EED" w:rsidRPr="00B914CF" w:rsidRDefault="00F75EED" w:rsidP="007414C8">
                      <w:pPr>
                        <w:pStyle w:val="ListParagraph"/>
                        <w:numPr>
                          <w:ilvl w:val="1"/>
                          <w:numId w:val="14"/>
                        </w:numPr>
                        <w:spacing w:after="160" w:line="259" w:lineRule="auto"/>
                        <w:rPr>
                          <w:sz w:val="16"/>
                        </w:rPr>
                      </w:pPr>
                      <w:r w:rsidRPr="00B914CF">
                        <w:rPr>
                          <w:sz w:val="16"/>
                        </w:rPr>
                        <w:t>Organisaatio kehottaa avoimuuden periaatteiden huomioimista sopimuksissa juridisten edellytysten salliessa</w:t>
                      </w:r>
                    </w:p>
                    <w:p w:rsidR="00F75EED" w:rsidRPr="00B914CF" w:rsidRDefault="00F75EED" w:rsidP="007414C8">
                      <w:pPr>
                        <w:pStyle w:val="ListParagraph"/>
                        <w:numPr>
                          <w:ilvl w:val="1"/>
                          <w:numId w:val="14"/>
                        </w:numPr>
                        <w:spacing w:after="160" w:line="259" w:lineRule="auto"/>
                        <w:rPr>
                          <w:sz w:val="16"/>
                        </w:rPr>
                      </w:pPr>
                      <w:r w:rsidRPr="00B914CF">
                        <w:rPr>
                          <w:sz w:val="16"/>
                        </w:rPr>
                        <w:t>Organisaatio edellyttää avoimuuden periaatteiden huomioimista sopimuksissa juridisten edellytysten salliessa</w:t>
                      </w:r>
                    </w:p>
                    <w:p w:rsidR="00F75EED" w:rsidRPr="00B914CF" w:rsidRDefault="00F75EED" w:rsidP="007414C8">
                      <w:pPr>
                        <w:pStyle w:val="ListParagraph"/>
                        <w:numPr>
                          <w:ilvl w:val="0"/>
                          <w:numId w:val="7"/>
                        </w:numPr>
                        <w:spacing w:after="160" w:line="259" w:lineRule="auto"/>
                        <w:rPr>
                          <w:b/>
                          <w:sz w:val="16"/>
                        </w:rPr>
                      </w:pPr>
                      <w:r w:rsidRPr="00B914CF">
                        <w:rPr>
                          <w:b/>
                          <w:sz w:val="16"/>
                        </w:rPr>
                        <w:t>Laatujärjestelmien ohjeet</w:t>
                      </w:r>
                    </w:p>
                    <w:p w:rsidR="00F75EED" w:rsidRPr="00B914CF" w:rsidRDefault="00F75EED" w:rsidP="007414C8">
                      <w:pPr>
                        <w:pStyle w:val="ListParagraph"/>
                        <w:numPr>
                          <w:ilvl w:val="1"/>
                          <w:numId w:val="3"/>
                        </w:numPr>
                        <w:spacing w:after="160" w:line="259" w:lineRule="auto"/>
                        <w:rPr>
                          <w:sz w:val="16"/>
                        </w:rPr>
                      </w:pPr>
                      <w:r w:rsidRPr="00B914CF">
                        <w:rPr>
                          <w:sz w:val="16"/>
                        </w:rPr>
                        <w:t>Organisaatio on laatinut laatukäsikirjan tai laatutyötä esittelevän dokumentin ja se on saatavilla ulkoisilta verkkosivuilta</w:t>
                      </w:r>
                    </w:p>
                    <w:p w:rsidR="00F75EED" w:rsidRPr="00B914CF" w:rsidRDefault="00F75EED" w:rsidP="007414C8">
                      <w:pPr>
                        <w:pStyle w:val="ListParagraph"/>
                        <w:numPr>
                          <w:ilvl w:val="1"/>
                          <w:numId w:val="3"/>
                        </w:numPr>
                        <w:spacing w:after="160" w:line="259" w:lineRule="auto"/>
                        <w:rPr>
                          <w:sz w:val="16"/>
                        </w:rPr>
                      </w:pPr>
                      <w:r w:rsidRPr="00B914CF">
                        <w:rPr>
                          <w:sz w:val="16"/>
                        </w:rPr>
                        <w:t>Organisaation laatukäsikirjassa suositellaan avoimuutta tai todetaan avoimuus erääksi laatutyön periaatteista</w:t>
                      </w:r>
                    </w:p>
                    <w:p w:rsidR="00F75EED" w:rsidRDefault="00F75EED" w:rsidP="007414C8">
                      <w:pPr>
                        <w:pStyle w:val="ListParagraph"/>
                        <w:numPr>
                          <w:ilvl w:val="1"/>
                          <w:numId w:val="3"/>
                        </w:numPr>
                        <w:spacing w:after="160" w:line="259" w:lineRule="auto"/>
                        <w:rPr>
                          <w:sz w:val="16"/>
                        </w:rPr>
                      </w:pPr>
                      <w:r w:rsidRPr="00B914CF">
                        <w:rPr>
                          <w:sz w:val="16"/>
                        </w:rPr>
                        <w:t>Organisaation laatukäsikirjasta suositellaan avoimuutta laaja-alaisesti ja avoimuus todetaan erääksi keskeisistä laatutyön periaatteista</w:t>
                      </w:r>
                    </w:p>
                    <w:p w:rsidR="00F75EED" w:rsidRDefault="00F75EED"/>
                  </w:txbxContent>
                </v:textbox>
                <w10:wrap anchorx="margin"/>
              </v:shape>
            </w:pict>
          </mc:Fallback>
        </mc:AlternateContent>
      </w:r>
    </w:p>
    <w:p w:rsidR="00AF622C" w:rsidRPr="00C72B3C" w:rsidRDefault="00AF622C" w:rsidP="00AF622C">
      <w:pPr>
        <w:spacing w:after="160" w:line="259" w:lineRule="auto"/>
        <w:rPr>
          <w:b/>
          <w:sz w:val="16"/>
        </w:rPr>
      </w:pPr>
    </w:p>
    <w:p w:rsidR="00AF622C" w:rsidRPr="006B374E" w:rsidRDefault="00AF622C" w:rsidP="00AF622C">
      <w:pPr>
        <w:rPr>
          <w:sz w:val="16"/>
        </w:rPr>
      </w:pPr>
      <w:r>
        <w:rPr>
          <w:sz w:val="16"/>
        </w:rPr>
        <w:br w:type="page"/>
      </w:r>
    </w:p>
    <w:p w:rsidR="00921B30" w:rsidRPr="00F226E0" w:rsidRDefault="00C214AB" w:rsidP="00921B30">
      <w:pPr>
        <w:pStyle w:val="ListParagraph"/>
        <w:numPr>
          <w:ilvl w:val="0"/>
          <w:numId w:val="3"/>
        </w:numPr>
        <w:spacing w:after="160" w:line="259" w:lineRule="auto"/>
        <w:rPr>
          <w:rFonts w:asciiTheme="majorHAnsi" w:hAnsiTheme="majorHAnsi"/>
          <w:b/>
          <w:sz w:val="32"/>
        </w:rPr>
      </w:pPr>
      <w:r>
        <w:rPr>
          <w:rFonts w:asciiTheme="majorHAnsi" w:hAnsiTheme="majorHAnsi"/>
          <w:b/>
          <w:sz w:val="32"/>
        </w:rPr>
        <w:lastRenderedPageBreak/>
        <w:t>Avoimuuden tukeminen</w:t>
      </w:r>
    </w:p>
    <w:p w:rsidR="006174A4" w:rsidRDefault="006174A4" w:rsidP="00921B30">
      <w:pPr>
        <w:jc w:val="both"/>
      </w:pPr>
      <w:r>
        <w:t>Avoimuuden tukemisen</w:t>
      </w:r>
      <w:r w:rsidRPr="006174A4">
        <w:t xml:space="preserve"> osalta kunkin organisaation kohdalla toimittiin niin, että tiedonhaussa käytettiin organisaation ulkoisia </w:t>
      </w:r>
      <w:r>
        <w:t xml:space="preserve">verkkosivuja </w:t>
      </w:r>
      <w:r w:rsidR="00DC79EB">
        <w:t xml:space="preserve">ja niillä sijaitsevia palveluita </w:t>
      </w:r>
      <w:r>
        <w:t>kokonaisuudessaan.</w:t>
      </w:r>
    </w:p>
    <w:p w:rsidR="006174A4" w:rsidRDefault="006174A4" w:rsidP="00921B30">
      <w:pPr>
        <w:jc w:val="both"/>
      </w:pPr>
    </w:p>
    <w:p w:rsidR="006174A4" w:rsidRDefault="006174A4" w:rsidP="006174A4">
      <w:pPr>
        <w:jc w:val="both"/>
      </w:pPr>
      <w:r>
        <w:t>Tietoa haettiin ulkoisilta verkkosivuilta sekä manuaalisesti etsimällä että hakukoneella kunkin kohdan avainsanoilla ja mikäli tieto oli saatavilla, se otettiin selvitykseen mukaan. Kyseisestä verkkosivusta tai asiakirjasta otettiin tällöin paikallinen kopio. Palveluiden kohdalla niiden toimintaan tutustuttiin ja selvitettiin muun muassa ohjeistusta, käyttöoikeuksia ja dokumentointia. Tiedot haettiin toukokuun 2015 aikana.</w:t>
      </w:r>
    </w:p>
    <w:p w:rsidR="006174A4" w:rsidRDefault="006174A4" w:rsidP="006174A4">
      <w:pPr>
        <w:jc w:val="both"/>
      </w:pPr>
    </w:p>
    <w:p w:rsidR="006174A4" w:rsidRDefault="006174A4" w:rsidP="00921B30">
      <w:pPr>
        <w:jc w:val="both"/>
      </w:pPr>
      <w:r>
        <w:t>Kustakin kohdasta organisaatio saa 0-3 pistettä riippuen siitä, kuinka kattavasti verkkosivuilla esiintyy käsiteltävä asia</w:t>
      </w:r>
      <w:r w:rsidR="005D0E32">
        <w:t xml:space="preserve"> tai kuinka hyvin palvelu täyttää sille asetetut kriteerit</w:t>
      </w:r>
      <w:r>
        <w:t>. 0 pistettä merkitsee sitä että organisaation ulkoisilla verkkosivuilla ei ole kyseisestä kohdasta mainintaa</w:t>
      </w:r>
      <w:r w:rsidR="005D0E32">
        <w:t xml:space="preserve"> tai palvelua ei ole saatavilla</w:t>
      </w:r>
      <w:r>
        <w:t>. Pisteytys noudattaa kussakin kohdassa seuraavaa listausta:</w:t>
      </w:r>
    </w:p>
    <w:p w:rsidR="00921B30" w:rsidRDefault="001F3227" w:rsidP="00921B30">
      <w:pPr>
        <w:jc w:val="both"/>
      </w:pPr>
      <w:r>
        <w:rPr>
          <w:noProof/>
          <w:sz w:val="16"/>
          <w:lang w:eastAsia="fi-FI"/>
        </w:rPr>
        <mc:AlternateContent>
          <mc:Choice Requires="wps">
            <w:drawing>
              <wp:anchor distT="0" distB="0" distL="114300" distR="114300" simplePos="0" relativeHeight="251689984" behindDoc="0" locked="0" layoutInCell="1" allowOverlap="1" wp14:anchorId="014C5EDB" wp14:editId="69DFB00D">
                <wp:simplePos x="0" y="0"/>
                <wp:positionH relativeFrom="margin">
                  <wp:align>center</wp:align>
                </wp:positionH>
                <wp:positionV relativeFrom="paragraph">
                  <wp:posOffset>144145</wp:posOffset>
                </wp:positionV>
                <wp:extent cx="5734050" cy="429577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5734050" cy="4295775"/>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5EED" w:rsidRPr="00F41A85" w:rsidRDefault="00084250" w:rsidP="00F41A85">
                            <w:pPr>
                              <w:pStyle w:val="ListParagraph"/>
                              <w:numPr>
                                <w:ilvl w:val="0"/>
                                <w:numId w:val="34"/>
                              </w:numPr>
                              <w:spacing w:after="160" w:line="259" w:lineRule="auto"/>
                              <w:rPr>
                                <w:b/>
                                <w:sz w:val="16"/>
                              </w:rPr>
                            </w:pPr>
                            <w:r>
                              <w:rPr>
                                <w:b/>
                                <w:sz w:val="16"/>
                              </w:rPr>
                              <w:t>Tutkimusten tulosten jatkokäyttö ja löydettävyys</w:t>
                            </w:r>
                          </w:p>
                          <w:p w:rsidR="00F75EED" w:rsidRDefault="00084250" w:rsidP="00AE5421">
                            <w:pPr>
                              <w:pStyle w:val="ListParagraph"/>
                              <w:numPr>
                                <w:ilvl w:val="1"/>
                                <w:numId w:val="23"/>
                              </w:numPr>
                              <w:spacing w:after="160" w:line="259" w:lineRule="auto"/>
                              <w:rPr>
                                <w:b/>
                                <w:sz w:val="16"/>
                              </w:rPr>
                            </w:pPr>
                            <w:r>
                              <w:rPr>
                                <w:sz w:val="16"/>
                              </w:rPr>
                              <w:t>Organisaatio tarjoaa ohjeita tutkimuksen ja tutkimusaineistojen ulkoiseen linkittämiseen ja tunnisteisiin (mm. DOI, URN, ORCID) sekä perusteluja näiden käyttöön</w:t>
                            </w:r>
                          </w:p>
                          <w:p w:rsidR="00084250" w:rsidRPr="00FB4DB7" w:rsidRDefault="00084250" w:rsidP="00084250">
                            <w:pPr>
                              <w:pStyle w:val="ListParagraph"/>
                              <w:numPr>
                                <w:ilvl w:val="1"/>
                                <w:numId w:val="23"/>
                              </w:numPr>
                              <w:spacing w:after="160" w:line="259" w:lineRule="auto"/>
                              <w:rPr>
                                <w:sz w:val="16"/>
                              </w:rPr>
                            </w:pPr>
                            <w:r w:rsidRPr="00FB4DB7">
                              <w:rPr>
                                <w:sz w:val="16"/>
                              </w:rPr>
                              <w:t>Organisaatio tarjoaa ohjeita tutkimusjulkaisujen ja -aineistojen lisensointiin (mm. CC, ODC) sekä perusteluja näiden käyttöön</w:t>
                            </w:r>
                          </w:p>
                          <w:p w:rsidR="00084250" w:rsidRPr="00FB4DB7" w:rsidRDefault="00084250" w:rsidP="00084250">
                            <w:pPr>
                              <w:pStyle w:val="ListParagraph"/>
                              <w:numPr>
                                <w:ilvl w:val="1"/>
                                <w:numId w:val="23"/>
                              </w:numPr>
                              <w:spacing w:after="160" w:line="259" w:lineRule="auto"/>
                              <w:rPr>
                                <w:sz w:val="16"/>
                              </w:rPr>
                            </w:pPr>
                            <w:r w:rsidRPr="00FB4DB7">
                              <w:rPr>
                                <w:sz w:val="16"/>
                              </w:rPr>
                              <w:t xml:space="preserve">Organisaatio tarjoaa ohjeita siihen, mitä tarkoittavat julkaisufoorumit ja viittaustietokannat ja kuinka esimerkiksi </w:t>
                            </w:r>
                            <w:proofErr w:type="spellStart"/>
                            <w:r w:rsidRPr="00FB4DB7">
                              <w:rPr>
                                <w:sz w:val="16"/>
                              </w:rPr>
                              <w:t>bibliometriikka</w:t>
                            </w:r>
                            <w:proofErr w:type="spellEnd"/>
                            <w:r w:rsidRPr="00FB4DB7">
                              <w:rPr>
                                <w:sz w:val="16"/>
                              </w:rPr>
                              <w:t xml:space="preserve"> ja </w:t>
                            </w:r>
                            <w:proofErr w:type="spellStart"/>
                            <w:r w:rsidRPr="00FB4DB7">
                              <w:rPr>
                                <w:sz w:val="16"/>
                              </w:rPr>
                              <w:t>altmetriikka</w:t>
                            </w:r>
                            <w:proofErr w:type="spellEnd"/>
                            <w:r w:rsidRPr="00FB4DB7">
                              <w:rPr>
                                <w:sz w:val="16"/>
                              </w:rPr>
                              <w:t xml:space="preserve"> nivoutuvat osaksi tieteellistä julkaisutoimintaa. Aiheita on käsitelty laajasti ja selvitetty niiden hyödyllisyyttä tutkijan kannalta.</w:t>
                            </w:r>
                          </w:p>
                          <w:p w:rsidR="00F75EED" w:rsidRDefault="00F75EED" w:rsidP="00F41A85">
                            <w:pPr>
                              <w:pStyle w:val="ListParagraph"/>
                              <w:numPr>
                                <w:ilvl w:val="0"/>
                                <w:numId w:val="23"/>
                              </w:numPr>
                              <w:spacing w:after="160" w:line="259" w:lineRule="auto"/>
                              <w:rPr>
                                <w:b/>
                                <w:sz w:val="16"/>
                              </w:rPr>
                            </w:pPr>
                            <w:r>
                              <w:rPr>
                                <w:b/>
                                <w:sz w:val="16"/>
                              </w:rPr>
                              <w:t>Palvelut tutkimusaineistojen avaamiseen</w:t>
                            </w:r>
                          </w:p>
                          <w:p w:rsidR="00F75EED" w:rsidRPr="00AE5421" w:rsidRDefault="00F75EED" w:rsidP="00AE5421">
                            <w:pPr>
                              <w:pStyle w:val="ListParagraph"/>
                              <w:numPr>
                                <w:ilvl w:val="1"/>
                                <w:numId w:val="23"/>
                              </w:numPr>
                              <w:spacing w:after="160" w:line="259" w:lineRule="auto"/>
                              <w:rPr>
                                <w:sz w:val="16"/>
                              </w:rPr>
                            </w:pPr>
                            <w:r w:rsidRPr="00AE5421">
                              <w:rPr>
                                <w:sz w:val="16"/>
                              </w:rPr>
                              <w:t>Organisaatiossa on käytössä palvelu, josta on mahdollista hakea ja hyödyntää erilaisia organisaation tutkimuksessa käytettyjä tai tuotettuja tutkimusaineistoja</w:t>
                            </w:r>
                          </w:p>
                          <w:p w:rsidR="00F75EED" w:rsidRPr="00AE5421" w:rsidRDefault="00F75EED" w:rsidP="00AE5421">
                            <w:pPr>
                              <w:pStyle w:val="ListParagraph"/>
                              <w:numPr>
                                <w:ilvl w:val="1"/>
                                <w:numId w:val="23"/>
                              </w:numPr>
                              <w:spacing w:after="160" w:line="259" w:lineRule="auto"/>
                              <w:rPr>
                                <w:sz w:val="16"/>
                              </w:rPr>
                            </w:pPr>
                            <w:r>
                              <w:rPr>
                                <w:sz w:val="16"/>
                              </w:rPr>
                              <w:t>Organisaatio tarjoaa edellisen lisäksi selkeää ohjeistusta palvelun käyttöön ja selvittää tarkasti tutkimusaineistoihin liittyviä käyttöehtoja</w:t>
                            </w:r>
                          </w:p>
                          <w:p w:rsidR="00F75EED" w:rsidRDefault="00F75EED" w:rsidP="00AE5421">
                            <w:pPr>
                              <w:pStyle w:val="ListParagraph"/>
                              <w:numPr>
                                <w:ilvl w:val="1"/>
                                <w:numId w:val="23"/>
                              </w:numPr>
                              <w:spacing w:after="160" w:line="259" w:lineRule="auto"/>
                              <w:rPr>
                                <w:b/>
                                <w:sz w:val="16"/>
                              </w:rPr>
                            </w:pPr>
                            <w:r>
                              <w:rPr>
                                <w:sz w:val="16"/>
                              </w:rPr>
                              <w:t>Organisaatio on edellisten lisäksi dokumentoinut tarkasti palvelussa saatavilla olevat tutkimusaineistot ja niiden käytössä mahdollisesti huomioon otettavat asiat</w:t>
                            </w:r>
                          </w:p>
                          <w:p w:rsidR="00F75EED" w:rsidRDefault="00F75EED" w:rsidP="00AE5421">
                            <w:pPr>
                              <w:pStyle w:val="ListParagraph"/>
                              <w:numPr>
                                <w:ilvl w:val="0"/>
                                <w:numId w:val="23"/>
                              </w:numPr>
                              <w:spacing w:after="160" w:line="259" w:lineRule="auto"/>
                              <w:rPr>
                                <w:b/>
                                <w:sz w:val="16"/>
                              </w:rPr>
                            </w:pPr>
                            <w:r>
                              <w:rPr>
                                <w:b/>
                                <w:sz w:val="16"/>
                              </w:rPr>
                              <w:t>Avointen rajapintojen hyödyntäminen</w:t>
                            </w:r>
                          </w:p>
                          <w:p w:rsidR="00F75EED" w:rsidRDefault="00F75EED" w:rsidP="00AE5421">
                            <w:pPr>
                              <w:pStyle w:val="ListParagraph"/>
                              <w:numPr>
                                <w:ilvl w:val="1"/>
                                <w:numId w:val="23"/>
                              </w:numPr>
                              <w:spacing w:after="160" w:line="259" w:lineRule="auto"/>
                              <w:rPr>
                                <w:sz w:val="16"/>
                              </w:rPr>
                            </w:pPr>
                            <w:r>
                              <w:rPr>
                                <w:sz w:val="16"/>
                              </w:rPr>
                              <w:t>Organisaatio tarjoaa avoimia rajapintoja julkiseen käyttöön koskien organisaation tutkimusaineistoja tai tutkimustoimintaa</w:t>
                            </w:r>
                          </w:p>
                          <w:p w:rsidR="00F75EED" w:rsidRPr="00AE5421" w:rsidRDefault="00F75EED" w:rsidP="00AE5421">
                            <w:pPr>
                              <w:pStyle w:val="ListParagraph"/>
                              <w:numPr>
                                <w:ilvl w:val="1"/>
                                <w:numId w:val="23"/>
                              </w:numPr>
                              <w:spacing w:after="160" w:line="259" w:lineRule="auto"/>
                              <w:rPr>
                                <w:sz w:val="16"/>
                              </w:rPr>
                            </w:pPr>
                            <w:r>
                              <w:rPr>
                                <w:sz w:val="16"/>
                              </w:rPr>
                              <w:t>Organisaatio tarjoaa edellisen lisäksi selkeää ohjeistusta rajapinnan käyttöön ja selvittää tarkasti siihen liittyviä käyttöehtoja</w:t>
                            </w:r>
                          </w:p>
                          <w:p w:rsidR="00F75EED" w:rsidRPr="007A2D1B" w:rsidRDefault="00F75EED" w:rsidP="007A2D1B">
                            <w:pPr>
                              <w:pStyle w:val="ListParagraph"/>
                              <w:numPr>
                                <w:ilvl w:val="1"/>
                                <w:numId w:val="23"/>
                              </w:numPr>
                              <w:spacing w:after="160" w:line="259" w:lineRule="auto"/>
                              <w:rPr>
                                <w:b/>
                                <w:sz w:val="16"/>
                              </w:rPr>
                            </w:pPr>
                            <w:r>
                              <w:rPr>
                                <w:sz w:val="16"/>
                              </w:rPr>
                              <w:t>Organisaatio on edellisten lisäksi selkeästi dokumentoinut rajapinnan ja se on käyttöönotettavissa helposti ilman rekisteröitymistä</w:t>
                            </w:r>
                          </w:p>
                          <w:p w:rsidR="00F75EED" w:rsidRDefault="00F75EED" w:rsidP="00AE5421">
                            <w:pPr>
                              <w:pStyle w:val="ListParagraph"/>
                              <w:numPr>
                                <w:ilvl w:val="0"/>
                                <w:numId w:val="23"/>
                              </w:numPr>
                              <w:spacing w:after="160" w:line="259" w:lineRule="auto"/>
                              <w:rPr>
                                <w:b/>
                                <w:sz w:val="16"/>
                              </w:rPr>
                            </w:pPr>
                            <w:r>
                              <w:rPr>
                                <w:b/>
                                <w:sz w:val="16"/>
                              </w:rPr>
                              <w:t>Metatietopalvelut ja niiden hyödyntäminen</w:t>
                            </w:r>
                          </w:p>
                          <w:p w:rsidR="00F75EED" w:rsidRPr="00AB4181" w:rsidRDefault="00F75EED" w:rsidP="00AB4181">
                            <w:pPr>
                              <w:pStyle w:val="ListParagraph"/>
                              <w:numPr>
                                <w:ilvl w:val="1"/>
                                <w:numId w:val="23"/>
                              </w:numPr>
                              <w:spacing w:after="160" w:line="259" w:lineRule="auto"/>
                              <w:rPr>
                                <w:sz w:val="16"/>
                              </w:rPr>
                            </w:pPr>
                            <w:r>
                              <w:rPr>
                                <w:sz w:val="16"/>
                              </w:rPr>
                              <w:t>Organisaatio tarjoaa metatietopalvelun, jossa sen tutkimusaineistoja on mahdollista selata metatietojen mukaan</w:t>
                            </w:r>
                          </w:p>
                          <w:p w:rsidR="00F75EED" w:rsidRPr="009412F9" w:rsidRDefault="00F75EED" w:rsidP="009412F9">
                            <w:pPr>
                              <w:pStyle w:val="ListParagraph"/>
                              <w:numPr>
                                <w:ilvl w:val="1"/>
                                <w:numId w:val="23"/>
                              </w:numPr>
                              <w:spacing w:after="160" w:line="259" w:lineRule="auto"/>
                              <w:rPr>
                                <w:sz w:val="16"/>
                              </w:rPr>
                            </w:pPr>
                            <w:r>
                              <w:rPr>
                                <w:sz w:val="16"/>
                              </w:rPr>
                              <w:t>Organisaatio tarjoaa metatietopalvelun, jossa sen tutkimusaineistoja on mahdollista hakea metatietojen mukaan</w:t>
                            </w:r>
                          </w:p>
                          <w:p w:rsidR="00F75EED" w:rsidRPr="009412F9" w:rsidRDefault="00F75EED" w:rsidP="009412F9">
                            <w:pPr>
                              <w:pStyle w:val="ListParagraph"/>
                              <w:numPr>
                                <w:ilvl w:val="1"/>
                                <w:numId w:val="23"/>
                              </w:numPr>
                              <w:spacing w:after="160" w:line="259" w:lineRule="auto"/>
                              <w:rPr>
                                <w:sz w:val="16"/>
                              </w:rPr>
                            </w:pPr>
                            <w:r>
                              <w:rPr>
                                <w:sz w:val="16"/>
                              </w:rPr>
                              <w:t>Organisaatio tarjoaa metatietopalveluunsa avoimen rajapinnan, jonka käyttöä on ohjeistettu ja dokumentoitu kattavasti ja joka on käyttöönotettavissa helposti ilman rekisteröitymistä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C5EDB" id="Text Box 59" o:spid="_x0000_s1078" type="#_x0000_t202" style="position:absolute;left:0;text-align:left;margin-left:0;margin-top:11.35pt;width:451.5pt;height:338.2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" fillcolor="#d7eacc [1305]" stroked="f" strokeweight=".5pt">
                <v:textbox>
                  <w:txbxContent>
                    <w:p w:rsidR="00F75EED" w:rsidRPr="00F41A85" w:rsidRDefault="00084250" w:rsidP="00F41A85">
                      <w:pPr>
                        <w:pStyle w:val="ListParagraph"/>
                        <w:numPr>
                          <w:ilvl w:val="0"/>
                          <w:numId w:val="34"/>
                        </w:numPr>
                        <w:spacing w:after="160" w:line="259" w:lineRule="auto"/>
                        <w:rPr>
                          <w:b/>
                          <w:sz w:val="16"/>
                        </w:rPr>
                      </w:pPr>
                      <w:r>
                        <w:rPr>
                          <w:b/>
                          <w:sz w:val="16"/>
                        </w:rPr>
                        <w:t>Tutkimusten tulosten jatkokäyttö ja löydettävyys</w:t>
                      </w:r>
                    </w:p>
                    <w:p w:rsidR="00F75EED" w:rsidRDefault="00084250" w:rsidP="00AE5421">
                      <w:pPr>
                        <w:pStyle w:val="ListParagraph"/>
                        <w:numPr>
                          <w:ilvl w:val="1"/>
                          <w:numId w:val="23"/>
                        </w:numPr>
                        <w:spacing w:after="160" w:line="259" w:lineRule="auto"/>
                        <w:rPr>
                          <w:b/>
                          <w:sz w:val="16"/>
                        </w:rPr>
                      </w:pPr>
                      <w:r>
                        <w:rPr>
                          <w:sz w:val="16"/>
                        </w:rPr>
                        <w:t>Organisaatio tarjoaa ohjeita tutkimuksen ja tutkimusaineistojen ulkoiseen linkittämiseen ja tunnisteisiin (mm. DOI, URN, ORCID) sekä perusteluja näiden käyttöön</w:t>
                      </w:r>
                    </w:p>
                    <w:p w:rsidR="00084250" w:rsidRPr="00FB4DB7" w:rsidRDefault="00084250" w:rsidP="00084250">
                      <w:pPr>
                        <w:pStyle w:val="ListParagraph"/>
                        <w:numPr>
                          <w:ilvl w:val="1"/>
                          <w:numId w:val="23"/>
                        </w:numPr>
                        <w:spacing w:after="160" w:line="259" w:lineRule="auto"/>
                        <w:rPr>
                          <w:sz w:val="16"/>
                        </w:rPr>
                      </w:pPr>
                      <w:r w:rsidRPr="00FB4DB7">
                        <w:rPr>
                          <w:sz w:val="16"/>
                        </w:rPr>
                        <w:t>Organisaatio tarjoaa ohjeita tutkimusjulkaisujen ja -aineistojen lisensointiin (mm. CC, ODC) sekä perusteluja näiden käyttöön</w:t>
                      </w:r>
                    </w:p>
                    <w:p w:rsidR="00084250" w:rsidRPr="00FB4DB7" w:rsidRDefault="00084250" w:rsidP="00084250">
                      <w:pPr>
                        <w:pStyle w:val="ListParagraph"/>
                        <w:numPr>
                          <w:ilvl w:val="1"/>
                          <w:numId w:val="23"/>
                        </w:numPr>
                        <w:spacing w:after="160" w:line="259" w:lineRule="auto"/>
                        <w:rPr>
                          <w:sz w:val="16"/>
                        </w:rPr>
                      </w:pPr>
                      <w:r w:rsidRPr="00FB4DB7">
                        <w:rPr>
                          <w:sz w:val="16"/>
                        </w:rPr>
                        <w:t xml:space="preserve">Organisaatio tarjoaa ohjeita siihen, mitä tarkoittavat julkaisufoorumit ja viittaustietokannat ja kuinka esimerkiksi </w:t>
                      </w:r>
                      <w:proofErr w:type="spellStart"/>
                      <w:r w:rsidRPr="00FB4DB7">
                        <w:rPr>
                          <w:sz w:val="16"/>
                        </w:rPr>
                        <w:t>bibliometriikka</w:t>
                      </w:r>
                      <w:proofErr w:type="spellEnd"/>
                      <w:r w:rsidRPr="00FB4DB7">
                        <w:rPr>
                          <w:sz w:val="16"/>
                        </w:rPr>
                        <w:t xml:space="preserve"> ja </w:t>
                      </w:r>
                      <w:proofErr w:type="spellStart"/>
                      <w:r w:rsidRPr="00FB4DB7">
                        <w:rPr>
                          <w:sz w:val="16"/>
                        </w:rPr>
                        <w:t>altmetriikka</w:t>
                      </w:r>
                      <w:proofErr w:type="spellEnd"/>
                      <w:r w:rsidRPr="00FB4DB7">
                        <w:rPr>
                          <w:sz w:val="16"/>
                        </w:rPr>
                        <w:t xml:space="preserve"> nivoutuvat osaksi tieteellistä julkaisutoimintaa. Aiheita on käsitelty laajasti ja selvitetty niiden hyödyllisyyttä tutkijan kannalta.</w:t>
                      </w:r>
                    </w:p>
                    <w:p w:rsidR="00F75EED" w:rsidRDefault="00F75EED" w:rsidP="00F41A85">
                      <w:pPr>
                        <w:pStyle w:val="ListParagraph"/>
                        <w:numPr>
                          <w:ilvl w:val="0"/>
                          <w:numId w:val="23"/>
                        </w:numPr>
                        <w:spacing w:after="160" w:line="259" w:lineRule="auto"/>
                        <w:rPr>
                          <w:b/>
                          <w:sz w:val="16"/>
                        </w:rPr>
                      </w:pPr>
                      <w:r>
                        <w:rPr>
                          <w:b/>
                          <w:sz w:val="16"/>
                        </w:rPr>
                        <w:t>Palvelut tutkimusaineistojen avaamiseen</w:t>
                      </w:r>
                    </w:p>
                    <w:p w:rsidR="00F75EED" w:rsidRPr="00AE5421" w:rsidRDefault="00F75EED" w:rsidP="00AE5421">
                      <w:pPr>
                        <w:pStyle w:val="ListParagraph"/>
                        <w:numPr>
                          <w:ilvl w:val="1"/>
                          <w:numId w:val="23"/>
                        </w:numPr>
                        <w:spacing w:after="160" w:line="259" w:lineRule="auto"/>
                        <w:rPr>
                          <w:sz w:val="16"/>
                        </w:rPr>
                      </w:pPr>
                      <w:r w:rsidRPr="00AE5421">
                        <w:rPr>
                          <w:sz w:val="16"/>
                        </w:rPr>
                        <w:t>Organisaatiossa on käytössä palvelu, josta on mahdollista hakea ja hyödyntää erilaisia organisaation tutkimuksessa käytettyjä tai tuotettuja tutkimusaineistoja</w:t>
                      </w:r>
                    </w:p>
                    <w:p w:rsidR="00F75EED" w:rsidRPr="00AE5421" w:rsidRDefault="00F75EED" w:rsidP="00AE5421">
                      <w:pPr>
                        <w:pStyle w:val="ListParagraph"/>
                        <w:numPr>
                          <w:ilvl w:val="1"/>
                          <w:numId w:val="23"/>
                        </w:numPr>
                        <w:spacing w:after="160" w:line="259" w:lineRule="auto"/>
                        <w:rPr>
                          <w:sz w:val="16"/>
                        </w:rPr>
                      </w:pPr>
                      <w:r>
                        <w:rPr>
                          <w:sz w:val="16"/>
                        </w:rPr>
                        <w:t>Organisaatio tarjoaa edellisen lisäksi selkeää ohjeistusta palvelun käyttöön ja selvittää tarkasti tutkimusaineistoihin liittyviä käyttöehtoja</w:t>
                      </w:r>
                    </w:p>
                    <w:p w:rsidR="00F75EED" w:rsidRDefault="00F75EED" w:rsidP="00AE5421">
                      <w:pPr>
                        <w:pStyle w:val="ListParagraph"/>
                        <w:numPr>
                          <w:ilvl w:val="1"/>
                          <w:numId w:val="23"/>
                        </w:numPr>
                        <w:spacing w:after="160" w:line="259" w:lineRule="auto"/>
                        <w:rPr>
                          <w:b/>
                          <w:sz w:val="16"/>
                        </w:rPr>
                      </w:pPr>
                      <w:r>
                        <w:rPr>
                          <w:sz w:val="16"/>
                        </w:rPr>
                        <w:t>Organisaatio on edellisten lisäksi dokumentoinut tarkasti palvelussa saatavilla olevat tutkimusaineistot ja niiden käytössä mahdollisesti huomioon otettavat asiat</w:t>
                      </w:r>
                    </w:p>
                    <w:p w:rsidR="00F75EED" w:rsidRDefault="00F75EED" w:rsidP="00AE5421">
                      <w:pPr>
                        <w:pStyle w:val="ListParagraph"/>
                        <w:numPr>
                          <w:ilvl w:val="0"/>
                          <w:numId w:val="23"/>
                        </w:numPr>
                        <w:spacing w:after="160" w:line="259" w:lineRule="auto"/>
                        <w:rPr>
                          <w:b/>
                          <w:sz w:val="16"/>
                        </w:rPr>
                      </w:pPr>
                      <w:r>
                        <w:rPr>
                          <w:b/>
                          <w:sz w:val="16"/>
                        </w:rPr>
                        <w:t>Avointen rajapintojen hyödyntäminen</w:t>
                      </w:r>
                    </w:p>
                    <w:p w:rsidR="00F75EED" w:rsidRDefault="00F75EED" w:rsidP="00AE5421">
                      <w:pPr>
                        <w:pStyle w:val="ListParagraph"/>
                        <w:numPr>
                          <w:ilvl w:val="1"/>
                          <w:numId w:val="23"/>
                        </w:numPr>
                        <w:spacing w:after="160" w:line="259" w:lineRule="auto"/>
                        <w:rPr>
                          <w:sz w:val="16"/>
                        </w:rPr>
                      </w:pPr>
                      <w:r>
                        <w:rPr>
                          <w:sz w:val="16"/>
                        </w:rPr>
                        <w:t>Organisaatio tarjoaa avoimia rajapintoja julkiseen käyttöön koskien organisaation tutkimusaineistoja tai tutkimustoimintaa</w:t>
                      </w:r>
                    </w:p>
                    <w:p w:rsidR="00F75EED" w:rsidRPr="00AE5421" w:rsidRDefault="00F75EED" w:rsidP="00AE5421">
                      <w:pPr>
                        <w:pStyle w:val="ListParagraph"/>
                        <w:numPr>
                          <w:ilvl w:val="1"/>
                          <w:numId w:val="23"/>
                        </w:numPr>
                        <w:spacing w:after="160" w:line="259" w:lineRule="auto"/>
                        <w:rPr>
                          <w:sz w:val="16"/>
                        </w:rPr>
                      </w:pPr>
                      <w:r>
                        <w:rPr>
                          <w:sz w:val="16"/>
                        </w:rPr>
                        <w:t>Organisaatio tarjoaa edellisen lisäksi selkeää ohjeistusta rajapinnan käyttöön ja selvittää tarkasti siihen liittyviä käyttöehtoja</w:t>
                      </w:r>
                    </w:p>
                    <w:p w:rsidR="00F75EED" w:rsidRPr="007A2D1B" w:rsidRDefault="00F75EED" w:rsidP="007A2D1B">
                      <w:pPr>
                        <w:pStyle w:val="ListParagraph"/>
                        <w:numPr>
                          <w:ilvl w:val="1"/>
                          <w:numId w:val="23"/>
                        </w:numPr>
                        <w:spacing w:after="160" w:line="259" w:lineRule="auto"/>
                        <w:rPr>
                          <w:b/>
                          <w:sz w:val="16"/>
                        </w:rPr>
                      </w:pPr>
                      <w:r>
                        <w:rPr>
                          <w:sz w:val="16"/>
                        </w:rPr>
                        <w:t>Organisaatio on edellisten lisäksi selkeästi dokumentoinut rajapinnan ja se on käyttöönotettavissa helposti ilman rekisteröitymistä</w:t>
                      </w:r>
                    </w:p>
                    <w:p w:rsidR="00F75EED" w:rsidRDefault="00F75EED" w:rsidP="00AE5421">
                      <w:pPr>
                        <w:pStyle w:val="ListParagraph"/>
                        <w:numPr>
                          <w:ilvl w:val="0"/>
                          <w:numId w:val="23"/>
                        </w:numPr>
                        <w:spacing w:after="160" w:line="259" w:lineRule="auto"/>
                        <w:rPr>
                          <w:b/>
                          <w:sz w:val="16"/>
                        </w:rPr>
                      </w:pPr>
                      <w:r>
                        <w:rPr>
                          <w:b/>
                          <w:sz w:val="16"/>
                        </w:rPr>
                        <w:t>Metatietopalvelut ja niiden hyödyntäminen</w:t>
                      </w:r>
                    </w:p>
                    <w:p w:rsidR="00F75EED" w:rsidRPr="00AB4181" w:rsidRDefault="00F75EED" w:rsidP="00AB4181">
                      <w:pPr>
                        <w:pStyle w:val="ListParagraph"/>
                        <w:numPr>
                          <w:ilvl w:val="1"/>
                          <w:numId w:val="23"/>
                        </w:numPr>
                        <w:spacing w:after="160" w:line="259" w:lineRule="auto"/>
                        <w:rPr>
                          <w:sz w:val="16"/>
                        </w:rPr>
                      </w:pPr>
                      <w:r>
                        <w:rPr>
                          <w:sz w:val="16"/>
                        </w:rPr>
                        <w:t>Organisaatio tarjoaa metatietopalvelun, jossa sen tutkimusaineistoja on mahdollista selata metatietojen mukaan</w:t>
                      </w:r>
                    </w:p>
                    <w:p w:rsidR="00F75EED" w:rsidRPr="009412F9" w:rsidRDefault="00F75EED" w:rsidP="009412F9">
                      <w:pPr>
                        <w:pStyle w:val="ListParagraph"/>
                        <w:numPr>
                          <w:ilvl w:val="1"/>
                          <w:numId w:val="23"/>
                        </w:numPr>
                        <w:spacing w:after="160" w:line="259" w:lineRule="auto"/>
                        <w:rPr>
                          <w:sz w:val="16"/>
                        </w:rPr>
                      </w:pPr>
                      <w:r>
                        <w:rPr>
                          <w:sz w:val="16"/>
                        </w:rPr>
                        <w:t>Organisaatio tarjoaa metatietopalvelun, jossa sen tutkimusaineistoja on mahdollista hakea metatietojen mukaan</w:t>
                      </w:r>
                    </w:p>
                    <w:p w:rsidR="00F75EED" w:rsidRPr="009412F9" w:rsidRDefault="00F75EED" w:rsidP="009412F9">
                      <w:pPr>
                        <w:pStyle w:val="ListParagraph"/>
                        <w:numPr>
                          <w:ilvl w:val="1"/>
                          <w:numId w:val="23"/>
                        </w:numPr>
                        <w:spacing w:after="160" w:line="259" w:lineRule="auto"/>
                        <w:rPr>
                          <w:sz w:val="16"/>
                        </w:rPr>
                      </w:pPr>
                      <w:r>
                        <w:rPr>
                          <w:sz w:val="16"/>
                        </w:rPr>
                        <w:t>Organisaatio tarjoaa metatietopalveluunsa avoimen rajapinnan, jonka käyttöä on ohjeistettu ja dokumentoitu kattavasti ja joka on käyttöönotettavissa helposti ilman rekisteröitymistä</w:t>
                      </w:r>
                    </w:p>
                  </w:txbxContent>
                </v:textbox>
                <w10:wrap anchorx="margin"/>
              </v:shape>
            </w:pict>
          </mc:Fallback>
        </mc:AlternateContent>
      </w:r>
    </w:p>
    <w:p w:rsidR="00921B30" w:rsidRPr="00921B30" w:rsidRDefault="00921B30" w:rsidP="00552D38">
      <w:pPr>
        <w:jc w:val="both"/>
      </w:pPr>
      <w:r>
        <w:br w:type="page"/>
      </w:r>
    </w:p>
    <w:p w:rsidR="00251D27" w:rsidRDefault="00251D27" w:rsidP="00F226E0">
      <w:pPr>
        <w:pStyle w:val="Heading2"/>
      </w:pPr>
      <w:bookmarkStart w:id="12" w:name="_Toc421003505"/>
      <w:proofErr w:type="gramStart"/>
      <w:r>
        <w:lastRenderedPageBreak/>
        <w:t>Liit</w:t>
      </w:r>
      <w:r w:rsidR="00B30914">
        <w:t>e 2</w:t>
      </w:r>
      <w:r>
        <w:t xml:space="preserve"> – </w:t>
      </w:r>
      <w:r w:rsidR="006254DE">
        <w:t>Tutkimuslaitoksista</w:t>
      </w:r>
      <w:r w:rsidR="004868B2">
        <w:t xml:space="preserve"> selvityksessä</w:t>
      </w:r>
      <w:r>
        <w:t xml:space="preserve"> käytetyt lyhenteet</w:t>
      </w:r>
      <w:bookmarkEnd w:id="12"/>
      <w:proofErr w:type="gramEnd"/>
    </w:p>
    <w:tbl>
      <w:tblPr>
        <w:tblStyle w:val="TableGrid"/>
        <w:tblW w:w="0" w:type="auto"/>
        <w:tblLook w:val="04A0" w:firstRow="1" w:lastRow="0" w:firstColumn="1" w:lastColumn="0" w:noHBand="0" w:noVBand="1"/>
      </w:tblPr>
      <w:tblGrid>
        <w:gridCol w:w="4390"/>
        <w:gridCol w:w="2858"/>
      </w:tblGrid>
      <w:tr w:rsidR="00251D27" w:rsidTr="000777E6">
        <w:tc>
          <w:tcPr>
            <w:tcW w:w="4390" w:type="dxa"/>
            <w:shd w:val="clear" w:color="auto" w:fill="9CCB82" w:themeFill="accent6"/>
          </w:tcPr>
          <w:p w:rsidR="00251D27" w:rsidRPr="00607DAF" w:rsidRDefault="008F3A22" w:rsidP="00251D27">
            <w:pPr>
              <w:rPr>
                <w:b/>
              </w:rPr>
            </w:pPr>
            <w:r>
              <w:rPr>
                <w:b/>
              </w:rPr>
              <w:t>Tutkimuslaitos</w:t>
            </w:r>
          </w:p>
        </w:tc>
        <w:tc>
          <w:tcPr>
            <w:tcW w:w="2858" w:type="dxa"/>
            <w:shd w:val="clear" w:color="auto" w:fill="9CCB82" w:themeFill="accent6"/>
          </w:tcPr>
          <w:p w:rsidR="00251D27" w:rsidRPr="00607DAF" w:rsidRDefault="00607DAF" w:rsidP="00251D27">
            <w:pPr>
              <w:rPr>
                <w:b/>
              </w:rPr>
            </w:pPr>
            <w:r w:rsidRPr="00607DAF">
              <w:rPr>
                <w:b/>
              </w:rPr>
              <w:t>Lyhenne</w:t>
            </w:r>
          </w:p>
        </w:tc>
      </w:tr>
      <w:tr w:rsidR="00251D27" w:rsidRPr="00251D27" w:rsidTr="008F3A22">
        <w:trPr>
          <w:trHeight w:val="259"/>
        </w:trPr>
        <w:tc>
          <w:tcPr>
            <w:tcW w:w="4390" w:type="dxa"/>
            <w:shd w:val="clear" w:color="auto" w:fill="EAF4E5" w:themeFill="accent6" w:themeFillTint="33"/>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Elintarviketurvallisuusvirasto</w:t>
            </w:r>
          </w:p>
        </w:tc>
        <w:tc>
          <w:tcPr>
            <w:tcW w:w="2858" w:type="dxa"/>
            <w:shd w:val="clear" w:color="auto" w:fill="EAF4E5" w:themeFill="accent6" w:themeFillTint="33"/>
          </w:tcPr>
          <w:p w:rsidR="00607DAF"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EVIRA</w:t>
            </w:r>
          </w:p>
        </w:tc>
      </w:tr>
      <w:tr w:rsidR="00251D27" w:rsidRPr="00251D27" w:rsidTr="008F3A22">
        <w:trPr>
          <w:trHeight w:val="259"/>
        </w:trPr>
        <w:tc>
          <w:tcPr>
            <w:tcW w:w="4390" w:type="dxa"/>
            <w:shd w:val="clear" w:color="auto" w:fill="D7EACC" w:themeFill="accent6" w:themeFillTint="66"/>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Geologian tutkimuskeskus</w:t>
            </w:r>
          </w:p>
        </w:tc>
        <w:tc>
          <w:tcPr>
            <w:tcW w:w="2858" w:type="dxa"/>
            <w:shd w:val="clear" w:color="auto" w:fill="D7EACC" w:themeFill="accent6" w:themeFillTint="66"/>
          </w:tcPr>
          <w:p w:rsidR="00251D27"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GTK</w:t>
            </w:r>
          </w:p>
        </w:tc>
      </w:tr>
      <w:tr w:rsidR="00251D27" w:rsidRPr="00251D27" w:rsidTr="008F3A22">
        <w:trPr>
          <w:trHeight w:val="259"/>
        </w:trPr>
        <w:tc>
          <w:tcPr>
            <w:tcW w:w="4390" w:type="dxa"/>
            <w:shd w:val="clear" w:color="auto" w:fill="EAF4E5" w:themeFill="accent6" w:themeFillTint="33"/>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Ilmatieteen laitos</w:t>
            </w:r>
          </w:p>
        </w:tc>
        <w:tc>
          <w:tcPr>
            <w:tcW w:w="2858" w:type="dxa"/>
            <w:shd w:val="clear" w:color="auto" w:fill="EAF4E5" w:themeFill="accent6" w:themeFillTint="33"/>
          </w:tcPr>
          <w:p w:rsidR="00251D27"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IL</w:t>
            </w:r>
          </w:p>
        </w:tc>
      </w:tr>
      <w:tr w:rsidR="00251D27" w:rsidRPr="00251D27" w:rsidTr="008F3A22">
        <w:trPr>
          <w:trHeight w:val="259"/>
        </w:trPr>
        <w:tc>
          <w:tcPr>
            <w:tcW w:w="4390" w:type="dxa"/>
            <w:shd w:val="clear" w:color="auto" w:fill="D7EACC" w:themeFill="accent6" w:themeFillTint="66"/>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Kotimaisten kielten keskus</w:t>
            </w:r>
          </w:p>
        </w:tc>
        <w:tc>
          <w:tcPr>
            <w:tcW w:w="2858" w:type="dxa"/>
            <w:shd w:val="clear" w:color="auto" w:fill="D7EACC" w:themeFill="accent6" w:themeFillTint="66"/>
          </w:tcPr>
          <w:p w:rsidR="00251D27"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KOTUS</w:t>
            </w:r>
          </w:p>
        </w:tc>
      </w:tr>
      <w:tr w:rsidR="00251D27" w:rsidRPr="00251D27" w:rsidTr="008F3A22">
        <w:trPr>
          <w:trHeight w:val="259"/>
        </w:trPr>
        <w:tc>
          <w:tcPr>
            <w:tcW w:w="4390" w:type="dxa"/>
            <w:shd w:val="clear" w:color="auto" w:fill="EAF4E5" w:themeFill="accent6" w:themeFillTint="33"/>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Luonnonvarakeskus</w:t>
            </w:r>
          </w:p>
        </w:tc>
        <w:tc>
          <w:tcPr>
            <w:tcW w:w="2858" w:type="dxa"/>
            <w:shd w:val="clear" w:color="auto" w:fill="EAF4E5" w:themeFill="accent6" w:themeFillTint="33"/>
          </w:tcPr>
          <w:p w:rsidR="00251D27"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LUKE</w:t>
            </w:r>
          </w:p>
        </w:tc>
      </w:tr>
      <w:tr w:rsidR="00251D27" w:rsidRPr="00251D27" w:rsidTr="008F3A22">
        <w:trPr>
          <w:trHeight w:val="259"/>
        </w:trPr>
        <w:tc>
          <w:tcPr>
            <w:tcW w:w="4390" w:type="dxa"/>
            <w:shd w:val="clear" w:color="auto" w:fill="D7EACC" w:themeFill="accent6" w:themeFillTint="66"/>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Maanmittauslaitos</w:t>
            </w:r>
          </w:p>
        </w:tc>
        <w:tc>
          <w:tcPr>
            <w:tcW w:w="2858" w:type="dxa"/>
            <w:shd w:val="clear" w:color="auto" w:fill="D7EACC" w:themeFill="accent6" w:themeFillTint="66"/>
          </w:tcPr>
          <w:p w:rsidR="00251D27"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MML</w:t>
            </w:r>
          </w:p>
        </w:tc>
      </w:tr>
      <w:tr w:rsidR="00251D27" w:rsidRPr="00251D27" w:rsidTr="008F3A22">
        <w:trPr>
          <w:trHeight w:val="259"/>
        </w:trPr>
        <w:tc>
          <w:tcPr>
            <w:tcW w:w="4390" w:type="dxa"/>
            <w:shd w:val="clear" w:color="auto" w:fill="EAF4E5" w:themeFill="accent6" w:themeFillTint="33"/>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Suomen ympäristökeskus</w:t>
            </w:r>
          </w:p>
        </w:tc>
        <w:tc>
          <w:tcPr>
            <w:tcW w:w="2858" w:type="dxa"/>
            <w:shd w:val="clear" w:color="auto" w:fill="EAF4E5" w:themeFill="accent6" w:themeFillTint="33"/>
          </w:tcPr>
          <w:p w:rsidR="00251D27"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SYKE</w:t>
            </w:r>
          </w:p>
        </w:tc>
      </w:tr>
      <w:tr w:rsidR="00251D27" w:rsidRPr="00251D27" w:rsidTr="008F3A22">
        <w:trPr>
          <w:trHeight w:val="259"/>
        </w:trPr>
        <w:tc>
          <w:tcPr>
            <w:tcW w:w="4390" w:type="dxa"/>
            <w:shd w:val="clear" w:color="auto" w:fill="D7EACC" w:themeFill="accent6" w:themeFillTint="66"/>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Säteilyturvakeskus</w:t>
            </w:r>
          </w:p>
        </w:tc>
        <w:tc>
          <w:tcPr>
            <w:tcW w:w="2858" w:type="dxa"/>
            <w:shd w:val="clear" w:color="auto" w:fill="D7EACC" w:themeFill="accent6" w:themeFillTint="66"/>
          </w:tcPr>
          <w:p w:rsidR="00251D27"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STUK</w:t>
            </w:r>
          </w:p>
        </w:tc>
      </w:tr>
      <w:tr w:rsidR="00251D27" w:rsidRPr="00251D27" w:rsidTr="008F3A22">
        <w:trPr>
          <w:trHeight w:val="259"/>
        </w:trPr>
        <w:tc>
          <w:tcPr>
            <w:tcW w:w="4390" w:type="dxa"/>
            <w:shd w:val="clear" w:color="auto" w:fill="EAF4E5" w:themeFill="accent6" w:themeFillTint="33"/>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Teknologian tutkimuskeskus</w:t>
            </w:r>
          </w:p>
        </w:tc>
        <w:tc>
          <w:tcPr>
            <w:tcW w:w="2858" w:type="dxa"/>
            <w:shd w:val="clear" w:color="auto" w:fill="EAF4E5" w:themeFill="accent6" w:themeFillTint="33"/>
          </w:tcPr>
          <w:p w:rsidR="00251D27" w:rsidRPr="00607DAF" w:rsidRDefault="008F3A22" w:rsidP="00607DAF">
            <w:pPr>
              <w:rPr>
                <w:rFonts w:eastAsia="Times New Roman" w:cs="Calibri"/>
                <w:bCs/>
                <w:color w:val="000000"/>
                <w:szCs w:val="22"/>
                <w:lang w:val="en-US" w:eastAsia="en-US"/>
              </w:rPr>
            </w:pPr>
            <w:r>
              <w:rPr>
                <w:rFonts w:eastAsia="Times New Roman" w:cs="Calibri"/>
                <w:bCs/>
                <w:color w:val="000000"/>
                <w:szCs w:val="22"/>
                <w:lang w:val="en-US" w:eastAsia="en-US"/>
              </w:rPr>
              <w:t>VTT</w:t>
            </w:r>
          </w:p>
        </w:tc>
      </w:tr>
      <w:tr w:rsidR="00251D27" w:rsidRPr="00251D27" w:rsidTr="008F3A22">
        <w:trPr>
          <w:trHeight w:val="259"/>
        </w:trPr>
        <w:tc>
          <w:tcPr>
            <w:tcW w:w="4390" w:type="dxa"/>
            <w:shd w:val="clear" w:color="auto" w:fill="D7EACC" w:themeFill="accent6" w:themeFillTint="66"/>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Terveyden ja hyvinvoinnin laitos</w:t>
            </w:r>
          </w:p>
        </w:tc>
        <w:tc>
          <w:tcPr>
            <w:tcW w:w="2858" w:type="dxa"/>
            <w:shd w:val="clear" w:color="auto" w:fill="D7EACC" w:themeFill="accent6" w:themeFillTint="66"/>
          </w:tcPr>
          <w:p w:rsidR="00251D27"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THL</w:t>
            </w:r>
          </w:p>
        </w:tc>
      </w:tr>
      <w:tr w:rsidR="00251D27" w:rsidRPr="00251D27" w:rsidTr="008F3A22">
        <w:trPr>
          <w:trHeight w:val="259"/>
        </w:trPr>
        <w:tc>
          <w:tcPr>
            <w:tcW w:w="4390" w:type="dxa"/>
            <w:shd w:val="clear" w:color="auto" w:fill="EAF4E5" w:themeFill="accent6" w:themeFillTint="33"/>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Työterveyslaitos</w:t>
            </w:r>
          </w:p>
        </w:tc>
        <w:tc>
          <w:tcPr>
            <w:tcW w:w="2858" w:type="dxa"/>
            <w:shd w:val="clear" w:color="auto" w:fill="EAF4E5" w:themeFill="accent6" w:themeFillTint="33"/>
          </w:tcPr>
          <w:p w:rsidR="00251D27"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TTL</w:t>
            </w:r>
          </w:p>
        </w:tc>
      </w:tr>
      <w:tr w:rsidR="00251D27" w:rsidRPr="00251D27" w:rsidTr="008F3A22">
        <w:trPr>
          <w:trHeight w:val="259"/>
        </w:trPr>
        <w:tc>
          <w:tcPr>
            <w:tcW w:w="4390" w:type="dxa"/>
            <w:shd w:val="clear" w:color="auto" w:fill="D7EACC" w:themeFill="accent6" w:themeFillTint="66"/>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Valtion taloudellinen tutkimuskeskus</w:t>
            </w:r>
          </w:p>
        </w:tc>
        <w:tc>
          <w:tcPr>
            <w:tcW w:w="2858" w:type="dxa"/>
            <w:shd w:val="clear" w:color="auto" w:fill="D7EACC" w:themeFill="accent6" w:themeFillTint="66"/>
          </w:tcPr>
          <w:p w:rsidR="00251D27"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VATT</w:t>
            </w:r>
          </w:p>
        </w:tc>
      </w:tr>
    </w:tbl>
    <w:p w:rsidR="00B30914" w:rsidRDefault="00B30914" w:rsidP="00251D27"/>
    <w:p w:rsidR="00B30914" w:rsidRDefault="00B30914">
      <w:r>
        <w:br w:type="page"/>
      </w:r>
    </w:p>
    <w:p w:rsidR="00B30914" w:rsidRDefault="00B30914" w:rsidP="00F226E0">
      <w:pPr>
        <w:pStyle w:val="Heading2"/>
      </w:pPr>
      <w:bookmarkStart w:id="13" w:name="_Toc421003506"/>
      <w:r>
        <w:lastRenderedPageBreak/>
        <w:t>Liite 3 – Toimintakulttuurin tilannekuvan aineisto</w:t>
      </w:r>
      <w:bookmarkEnd w:id="13"/>
    </w:p>
    <w:p w:rsidR="00B30914" w:rsidRPr="006B374E" w:rsidRDefault="00B30914" w:rsidP="00B30914">
      <w:proofErr w:type="gramStart"/>
      <w:r>
        <w:t>Toimitettu erillisenä liitetiedostona tämän dokumentin yhteydessä.</w:t>
      </w:r>
      <w:proofErr w:type="gramEnd"/>
    </w:p>
    <w:p w:rsidR="00251D27" w:rsidRPr="00251D27" w:rsidRDefault="00251D27" w:rsidP="00251D27"/>
    <w:sectPr w:rsidR="00251D27" w:rsidRPr="00251D27" w:rsidSect="0069391D">
      <w:type w:val="continuous"/>
      <w:pgSz w:w="11900" w:h="16840"/>
      <w:pgMar w:top="720" w:right="720" w:bottom="720" w:left="1701" w:header="0" w:footer="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EED" w:rsidRDefault="00F75EED" w:rsidP="00EA53F8">
      <w:r>
        <w:separator/>
      </w:r>
    </w:p>
  </w:endnote>
  <w:endnote w:type="continuationSeparator" w:id="0">
    <w:p w:rsidR="00F75EED" w:rsidRDefault="00F75EED" w:rsidP="00EA5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7340358"/>
      <w:docPartObj>
        <w:docPartGallery w:val="Page Numbers (Bottom of Page)"/>
        <w:docPartUnique/>
      </w:docPartObj>
    </w:sdtPr>
    <w:sdtEndPr>
      <w:rPr>
        <w:noProof/>
      </w:rPr>
    </w:sdtEndPr>
    <w:sdtContent>
      <w:p w:rsidR="00F75EED" w:rsidRDefault="00F75EED">
        <w:pPr>
          <w:pStyle w:val="Footer"/>
        </w:pPr>
        <w:r>
          <w:fldChar w:fldCharType="begin"/>
        </w:r>
        <w:r>
          <w:instrText xml:space="preserve"> PAGE   \* MERGEFORMAT </w:instrText>
        </w:r>
        <w:r>
          <w:fldChar w:fldCharType="separate"/>
        </w:r>
        <w:r w:rsidR="00AA1EE9">
          <w:rPr>
            <w:noProof/>
          </w:rPr>
          <w:t>2</w:t>
        </w:r>
        <w:r>
          <w:rPr>
            <w:noProof/>
          </w:rPr>
          <w:fldChar w:fldCharType="end"/>
        </w:r>
      </w:p>
    </w:sdtContent>
  </w:sdt>
  <w:p w:rsidR="00F75EED" w:rsidRDefault="00F75EED" w:rsidP="00893C7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195576"/>
      <w:docPartObj>
        <w:docPartGallery w:val="Page Numbers (Bottom of Page)"/>
        <w:docPartUnique/>
      </w:docPartObj>
    </w:sdtPr>
    <w:sdtEndPr>
      <w:rPr>
        <w:noProof/>
      </w:rPr>
    </w:sdtEndPr>
    <w:sdtContent>
      <w:p w:rsidR="00F75EED" w:rsidRDefault="00F75EED">
        <w:pPr>
          <w:pStyle w:val="Footer"/>
          <w:jc w:val="right"/>
        </w:pPr>
        <w:r>
          <w:fldChar w:fldCharType="begin"/>
        </w:r>
        <w:r>
          <w:instrText xml:space="preserve"> PAGE   \* MERGEFORMAT </w:instrText>
        </w:r>
        <w:r>
          <w:fldChar w:fldCharType="separate"/>
        </w:r>
        <w:r w:rsidR="00AA1EE9">
          <w:rPr>
            <w:noProof/>
          </w:rPr>
          <w:t>3</w:t>
        </w:r>
        <w:r>
          <w:rPr>
            <w:noProof/>
          </w:rPr>
          <w:fldChar w:fldCharType="end"/>
        </w:r>
      </w:p>
    </w:sdtContent>
  </w:sdt>
  <w:p w:rsidR="00F75EED" w:rsidRDefault="00F75EED" w:rsidP="009802B5">
    <w:pPr>
      <w:pStyle w:val="Footer"/>
      <w:ind w:left="-1800"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EED" w:rsidRPr="002B314D" w:rsidRDefault="00F75EED" w:rsidP="002B314D">
    <w:pPr>
      <w:pStyle w:val="Footer"/>
      <w:ind w:left="-1800"/>
    </w:pPr>
    <w:r>
      <w:rPr>
        <w:noProof/>
        <w:lang w:eastAsia="fi-FI"/>
      </w:rPr>
      <w:drawing>
        <wp:inline distT="0" distB="0" distL="0" distR="0" wp14:anchorId="14419342" wp14:editId="32BB0EDD">
          <wp:extent cx="8536725" cy="292100"/>
          <wp:effectExtent l="0" t="0" r="0" b="0"/>
          <wp:docPr id="297"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banneri.png"/>
                  <pic:cNvPicPr/>
                </pic:nvPicPr>
                <pic:blipFill>
                  <a:blip r:embed="rId1">
                    <a:extLst>
                      <a:ext uri="{28A0092B-C50C-407E-A947-70E740481C1C}">
                        <a14:useLocalDpi xmlns:a14="http://schemas.microsoft.com/office/drawing/2010/main" val="0"/>
                      </a:ext>
                    </a:extLst>
                  </a:blip>
                  <a:stretch>
                    <a:fillRect/>
                  </a:stretch>
                </pic:blipFill>
                <pic:spPr>
                  <a:xfrm>
                    <a:off x="0" y="0"/>
                    <a:ext cx="8536725" cy="2921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EED" w:rsidRDefault="00F75EED" w:rsidP="00EA53F8">
      <w:r>
        <w:separator/>
      </w:r>
    </w:p>
  </w:footnote>
  <w:footnote w:type="continuationSeparator" w:id="0">
    <w:p w:rsidR="00F75EED" w:rsidRDefault="00F75EED" w:rsidP="00EA53F8">
      <w:r>
        <w:continuationSeparator/>
      </w:r>
    </w:p>
  </w:footnote>
  <w:footnote w:id="1">
    <w:p w:rsidR="00F75EED" w:rsidRPr="008A608E" w:rsidRDefault="00F75EED">
      <w:pPr>
        <w:pStyle w:val="FootnoteText"/>
        <w:rPr>
          <w:sz w:val="16"/>
        </w:rPr>
      </w:pPr>
      <w:r w:rsidRPr="008A608E">
        <w:rPr>
          <w:rStyle w:val="FootnoteReference"/>
          <w:sz w:val="16"/>
        </w:rPr>
        <w:footnoteRef/>
      </w:r>
      <w:r w:rsidRPr="008A608E">
        <w:rPr>
          <w:sz w:val="16"/>
        </w:rPr>
        <w:t xml:space="preserve"> Toimintakulttuurin avoimuus korkeakouluissa 2015, http://avointiede.fi/toimintakulttuuri</w:t>
      </w:r>
    </w:p>
  </w:footnote>
  <w:footnote w:id="2">
    <w:p w:rsidR="00F75EED" w:rsidRPr="00364BB4" w:rsidRDefault="00F75EED" w:rsidP="000F4DD9">
      <w:pPr>
        <w:pStyle w:val="FootnoteText"/>
        <w:rPr>
          <w:sz w:val="16"/>
          <w:szCs w:val="16"/>
        </w:rPr>
      </w:pPr>
      <w:r w:rsidRPr="00364BB4">
        <w:rPr>
          <w:rStyle w:val="FootnoteReference"/>
          <w:sz w:val="16"/>
          <w:szCs w:val="16"/>
        </w:rPr>
        <w:footnoteRef/>
      </w:r>
      <w:r w:rsidRPr="00364BB4">
        <w:rPr>
          <w:sz w:val="16"/>
          <w:szCs w:val="16"/>
        </w:rPr>
        <w:t xml:space="preserve"> </w:t>
      </w:r>
      <w:r>
        <w:rPr>
          <w:sz w:val="16"/>
          <w:szCs w:val="16"/>
        </w:rPr>
        <w:t xml:space="preserve">Avoimen tieteen ja tutkimuksen tiekartta 2014–2017, </w:t>
      </w:r>
      <w:r w:rsidRPr="00364BB4">
        <w:rPr>
          <w:sz w:val="16"/>
          <w:szCs w:val="16"/>
        </w:rPr>
        <w:t>http://avointiede.fi/avoimen-tieteen-ja-tutkimuksen-tiekartta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EED" w:rsidRDefault="00F75EED" w:rsidP="002B64BE">
    <w:pPr>
      <w:pStyle w:val="Header"/>
      <w:ind w:left="-737"/>
    </w:pPr>
    <w:r w:rsidRPr="003C5B86">
      <w:rPr>
        <w:noProof/>
        <w:lang w:eastAsia="fi-FI"/>
      </w:rPr>
      <w:drawing>
        <wp:inline distT="0" distB="0" distL="0" distR="0" wp14:anchorId="477C89D8" wp14:editId="0FC0F1D9">
          <wp:extent cx="7560000" cy="579145"/>
          <wp:effectExtent l="0" t="0" r="3175" b="0"/>
          <wp:docPr id="8" name="Picture 8" descr="\\popeda\winhome\nikkanen\My Documents\head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eda\winhome\nikkanen\My Documents\header.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57914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EED" w:rsidRDefault="00F75EED" w:rsidP="0069391D">
    <w:pPr>
      <w:pStyle w:val="Header"/>
      <w:ind w:left="-1701"/>
    </w:pPr>
    <w:r>
      <w:rPr>
        <w:noProof/>
        <w:lang w:eastAsia="fi-FI"/>
      </w:rPr>
      <w:drawing>
        <wp:inline distT="0" distB="0" distL="0" distR="0" wp14:anchorId="7483476A" wp14:editId="6B579355">
          <wp:extent cx="7560000" cy="578510"/>
          <wp:effectExtent l="0" t="0" r="3175" b="0"/>
          <wp:docPr id="29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s2.yläbanneri_RGB.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851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EED" w:rsidRDefault="00F75EED" w:rsidP="00B07939">
    <w:pPr>
      <w:pStyle w:val="Header"/>
      <w:ind w:left="-737"/>
    </w:pPr>
    <w:r>
      <w:rPr>
        <w:noProof/>
        <w:lang w:eastAsia="fi-FI"/>
      </w:rPr>
      <w:drawing>
        <wp:inline distT="0" distB="0" distL="0" distR="0" wp14:anchorId="6D57F415" wp14:editId="623BB992">
          <wp:extent cx="7560000" cy="1588769"/>
          <wp:effectExtent l="0" t="0" r="3175" b="0"/>
          <wp:docPr id="293"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_kansi.yläbanneri_RGB copy.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5887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7820"/>
    <w:multiLevelType w:val="multilevel"/>
    <w:tmpl w:val="87569262"/>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DD07D9"/>
    <w:multiLevelType w:val="multilevel"/>
    <w:tmpl w:val="87569262"/>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A5E7191"/>
    <w:multiLevelType w:val="hybridMultilevel"/>
    <w:tmpl w:val="9406505C"/>
    <w:lvl w:ilvl="0" w:tplc="2DD001D4">
      <w:start w:val="1"/>
      <w:numFmt w:val="lowerLetter"/>
      <w:lvlText w:val="%1)"/>
      <w:lvlJc w:val="left"/>
      <w:pPr>
        <w:ind w:left="720" w:hanging="360"/>
      </w:pPr>
      <w:rPr>
        <w:rFonts w:hint="default"/>
        <w:b/>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63734"/>
    <w:multiLevelType w:val="hybridMultilevel"/>
    <w:tmpl w:val="E47AD368"/>
    <w:lvl w:ilvl="0" w:tplc="04090011">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507F9"/>
    <w:multiLevelType w:val="multilevel"/>
    <w:tmpl w:val="8F6CB0C2"/>
    <w:lvl w:ilvl="0">
      <w:start w:val="1"/>
      <w:numFmt w:val="decimal"/>
      <w:lvlText w:val="%1."/>
      <w:lvlJc w:val="left"/>
      <w:pPr>
        <w:ind w:left="720" w:hanging="360"/>
      </w:pPr>
    </w:lvl>
    <w:lvl w:ilvl="1">
      <w:start w:val="2"/>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5" w15:restartNumberingAfterBreak="0">
    <w:nsid w:val="14010F15"/>
    <w:multiLevelType w:val="hybridMultilevel"/>
    <w:tmpl w:val="1B2A617C"/>
    <w:lvl w:ilvl="0" w:tplc="07443462">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75B32C1"/>
    <w:multiLevelType w:val="multilevel"/>
    <w:tmpl w:val="2AC41B06"/>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AD91E17"/>
    <w:multiLevelType w:val="hybridMultilevel"/>
    <w:tmpl w:val="F4CCBEFE"/>
    <w:lvl w:ilvl="0" w:tplc="0BF2A0BC">
      <w:start w:val="1"/>
      <w:numFmt w:val="decimal"/>
      <w:lvlText w:val="%1."/>
      <w:lvlJc w:val="left"/>
      <w:pPr>
        <w:ind w:left="1080" w:hanging="7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1C301B5A"/>
    <w:multiLevelType w:val="multilevel"/>
    <w:tmpl w:val="2AC41B06"/>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133478C"/>
    <w:multiLevelType w:val="hybridMultilevel"/>
    <w:tmpl w:val="E320DA3A"/>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730B12"/>
    <w:multiLevelType w:val="hybridMultilevel"/>
    <w:tmpl w:val="B47CA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5528CC"/>
    <w:multiLevelType w:val="hybridMultilevel"/>
    <w:tmpl w:val="95A203B8"/>
    <w:lvl w:ilvl="0" w:tplc="1C14974A">
      <w:start w:val="1"/>
      <w:numFmt w:val="lowerLetter"/>
      <w:lvlText w:val="%1)"/>
      <w:lvlJc w:val="left"/>
      <w:pPr>
        <w:ind w:left="720" w:hanging="360"/>
      </w:pPr>
      <w:rPr>
        <w:rFonts w:hint="default"/>
      </w:rPr>
    </w:lvl>
    <w:lvl w:ilvl="1" w:tplc="93E68426">
      <w:start w:val="1"/>
      <w:numFmt w:val="decimal"/>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0632DB"/>
    <w:multiLevelType w:val="multilevel"/>
    <w:tmpl w:val="2E58458A"/>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E6814F5"/>
    <w:multiLevelType w:val="hybridMultilevel"/>
    <w:tmpl w:val="6A2693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0D87C02"/>
    <w:multiLevelType w:val="multilevel"/>
    <w:tmpl w:val="2AC41B06"/>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82D426D"/>
    <w:multiLevelType w:val="hybridMultilevel"/>
    <w:tmpl w:val="95A203B8"/>
    <w:lvl w:ilvl="0" w:tplc="1C14974A">
      <w:start w:val="1"/>
      <w:numFmt w:val="lowerLetter"/>
      <w:lvlText w:val="%1)"/>
      <w:lvlJc w:val="left"/>
      <w:pPr>
        <w:ind w:left="720" w:hanging="360"/>
      </w:pPr>
      <w:rPr>
        <w:rFonts w:hint="default"/>
      </w:rPr>
    </w:lvl>
    <w:lvl w:ilvl="1" w:tplc="93E68426">
      <w:start w:val="1"/>
      <w:numFmt w:val="decimal"/>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A13A23"/>
    <w:multiLevelType w:val="hybridMultilevel"/>
    <w:tmpl w:val="6FC2DE06"/>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414BB3"/>
    <w:multiLevelType w:val="hybridMultilevel"/>
    <w:tmpl w:val="5F2A692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4225439E"/>
    <w:multiLevelType w:val="hybridMultilevel"/>
    <w:tmpl w:val="36E2D91A"/>
    <w:lvl w:ilvl="0" w:tplc="6CFA1918">
      <w:start w:val="6"/>
      <w:numFmt w:val="bullet"/>
      <w:lvlText w:val="-"/>
      <w:lvlJc w:val="left"/>
      <w:pPr>
        <w:ind w:left="720" w:hanging="360"/>
      </w:pPr>
      <w:rPr>
        <w:rFonts w:ascii="Verdana" w:eastAsiaTheme="minorEastAsia"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69623F6"/>
    <w:multiLevelType w:val="multilevel"/>
    <w:tmpl w:val="2AC41B06"/>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78E5406"/>
    <w:multiLevelType w:val="multilevel"/>
    <w:tmpl w:val="2AC41B06"/>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BB80637"/>
    <w:multiLevelType w:val="hybridMultilevel"/>
    <w:tmpl w:val="12E419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25460B"/>
    <w:multiLevelType w:val="hybridMultilevel"/>
    <w:tmpl w:val="896C8D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D83017"/>
    <w:multiLevelType w:val="hybridMultilevel"/>
    <w:tmpl w:val="1D801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AD17B6"/>
    <w:multiLevelType w:val="hybridMultilevel"/>
    <w:tmpl w:val="8D9638F6"/>
    <w:lvl w:ilvl="0" w:tplc="143CAF46">
      <w:numFmt w:val="bullet"/>
      <w:lvlText w:val="-"/>
      <w:lvlJc w:val="left"/>
      <w:pPr>
        <w:ind w:left="720" w:hanging="360"/>
      </w:pPr>
      <w:rPr>
        <w:rFonts w:ascii="Verdana" w:eastAsiaTheme="minorEastAsia"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3CF02EE"/>
    <w:multiLevelType w:val="hybridMultilevel"/>
    <w:tmpl w:val="0B2E501E"/>
    <w:lvl w:ilvl="0" w:tplc="0409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7D55E11"/>
    <w:multiLevelType w:val="hybridMultilevel"/>
    <w:tmpl w:val="F69C69E8"/>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b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EB7A53"/>
    <w:multiLevelType w:val="hybridMultilevel"/>
    <w:tmpl w:val="E2AA4E5C"/>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9E5A10"/>
    <w:multiLevelType w:val="hybridMultilevel"/>
    <w:tmpl w:val="67CEB954"/>
    <w:lvl w:ilvl="0" w:tplc="04090017">
      <w:start w:val="1"/>
      <w:numFmt w:val="lowerLetter"/>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E70E7F"/>
    <w:multiLevelType w:val="multilevel"/>
    <w:tmpl w:val="2AC41B06"/>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E2D77F6"/>
    <w:multiLevelType w:val="hybridMultilevel"/>
    <w:tmpl w:val="E24AF134"/>
    <w:lvl w:ilvl="0" w:tplc="3DDA5276">
      <w:start w:val="1"/>
      <w:numFmt w:val="lowerLetter"/>
      <w:lvlText w:val="%1)"/>
      <w:lvlJc w:val="left"/>
      <w:pPr>
        <w:ind w:left="720" w:hanging="360"/>
      </w:pPr>
      <w:rPr>
        <w:rFonts w:hint="default"/>
      </w:rPr>
    </w:lvl>
    <w:lvl w:ilvl="1" w:tplc="93E684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860846"/>
    <w:multiLevelType w:val="hybridMultilevel"/>
    <w:tmpl w:val="A5AEAA7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717D2609"/>
    <w:multiLevelType w:val="multilevel"/>
    <w:tmpl w:val="2AC41B06"/>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9D65193"/>
    <w:multiLevelType w:val="multilevel"/>
    <w:tmpl w:val="2AC41B06"/>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9"/>
  </w:num>
  <w:num w:numId="2">
    <w:abstractNumId w:val="2"/>
  </w:num>
  <w:num w:numId="3">
    <w:abstractNumId w:val="3"/>
  </w:num>
  <w:num w:numId="4">
    <w:abstractNumId w:val="28"/>
  </w:num>
  <w:num w:numId="5">
    <w:abstractNumId w:val="10"/>
  </w:num>
  <w:num w:numId="6">
    <w:abstractNumId w:val="12"/>
  </w:num>
  <w:num w:numId="7">
    <w:abstractNumId w:val="30"/>
  </w:num>
  <w:num w:numId="8">
    <w:abstractNumId w:val="6"/>
  </w:num>
  <w:num w:numId="9">
    <w:abstractNumId w:val="29"/>
  </w:num>
  <w:num w:numId="10">
    <w:abstractNumId w:val="19"/>
  </w:num>
  <w:num w:numId="11">
    <w:abstractNumId w:val="32"/>
  </w:num>
  <w:num w:numId="12">
    <w:abstractNumId w:val="14"/>
  </w:num>
  <w:num w:numId="13">
    <w:abstractNumId w:val="8"/>
  </w:num>
  <w:num w:numId="14">
    <w:abstractNumId w:val="33"/>
  </w:num>
  <w:num w:numId="15">
    <w:abstractNumId w:val="21"/>
  </w:num>
  <w:num w:numId="16">
    <w:abstractNumId w:val="22"/>
  </w:num>
  <w:num w:numId="17">
    <w:abstractNumId w:val="27"/>
  </w:num>
  <w:num w:numId="18">
    <w:abstractNumId w:val="11"/>
  </w:num>
  <w:num w:numId="19">
    <w:abstractNumId w:val="16"/>
  </w:num>
  <w:num w:numId="20">
    <w:abstractNumId w:val="0"/>
  </w:num>
  <w:num w:numId="21">
    <w:abstractNumId w:val="26"/>
  </w:num>
  <w:num w:numId="22">
    <w:abstractNumId w:val="15"/>
  </w:num>
  <w:num w:numId="23">
    <w:abstractNumId w:val="1"/>
  </w:num>
  <w:num w:numId="24">
    <w:abstractNumId w:val="5"/>
  </w:num>
  <w:num w:numId="25">
    <w:abstractNumId w:val="24"/>
  </w:num>
  <w:num w:numId="26">
    <w:abstractNumId w:val="18"/>
  </w:num>
  <w:num w:numId="27">
    <w:abstractNumId w:val="7"/>
  </w:num>
  <w:num w:numId="28">
    <w:abstractNumId w:val="31"/>
  </w:num>
  <w:num w:numId="29">
    <w:abstractNumId w:val="4"/>
  </w:num>
  <w:num w:numId="30">
    <w:abstractNumId w:val="17"/>
  </w:num>
  <w:num w:numId="31">
    <w:abstractNumId w:val="13"/>
  </w:num>
  <w:num w:numId="32">
    <w:abstractNumId w:val="25"/>
  </w:num>
  <w:num w:numId="33">
    <w:abstractNumId w:val="23"/>
  </w:num>
  <w:num w:numId="34">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proofState w:spelling="clean" w:grammar="clean"/>
  <w:attachedTemplate r:id="rId1"/>
  <w:defaultTabStop w:val="720"/>
  <w:hyphenationZone w:val="425"/>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FSVPasteboard_" w:val="6"/>
  </w:docVars>
  <w:rsids>
    <w:rsidRoot w:val="005D4C40"/>
    <w:rsid w:val="00001E22"/>
    <w:rsid w:val="00005A45"/>
    <w:rsid w:val="00007929"/>
    <w:rsid w:val="00010918"/>
    <w:rsid w:val="000115A1"/>
    <w:rsid w:val="000125FB"/>
    <w:rsid w:val="00012E11"/>
    <w:rsid w:val="00016D53"/>
    <w:rsid w:val="000208DA"/>
    <w:rsid w:val="00027143"/>
    <w:rsid w:val="00027A97"/>
    <w:rsid w:val="00030A03"/>
    <w:rsid w:val="0003202F"/>
    <w:rsid w:val="00032BBC"/>
    <w:rsid w:val="00034C07"/>
    <w:rsid w:val="000356E1"/>
    <w:rsid w:val="00035A0E"/>
    <w:rsid w:val="00036077"/>
    <w:rsid w:val="00040D5F"/>
    <w:rsid w:val="000411B2"/>
    <w:rsid w:val="000414D8"/>
    <w:rsid w:val="00045CC5"/>
    <w:rsid w:val="00047E92"/>
    <w:rsid w:val="0005060F"/>
    <w:rsid w:val="0005751B"/>
    <w:rsid w:val="00060951"/>
    <w:rsid w:val="000619D4"/>
    <w:rsid w:val="000644BD"/>
    <w:rsid w:val="000647D9"/>
    <w:rsid w:val="00066ADD"/>
    <w:rsid w:val="000727AA"/>
    <w:rsid w:val="0007424E"/>
    <w:rsid w:val="00074ABA"/>
    <w:rsid w:val="00074C5D"/>
    <w:rsid w:val="000763EA"/>
    <w:rsid w:val="00076DDE"/>
    <w:rsid w:val="000777E6"/>
    <w:rsid w:val="00083B7E"/>
    <w:rsid w:val="00084250"/>
    <w:rsid w:val="000861CC"/>
    <w:rsid w:val="00087AA5"/>
    <w:rsid w:val="000968CE"/>
    <w:rsid w:val="00096BA2"/>
    <w:rsid w:val="000A0A24"/>
    <w:rsid w:val="000A1389"/>
    <w:rsid w:val="000A1524"/>
    <w:rsid w:val="000A3C6D"/>
    <w:rsid w:val="000A57BB"/>
    <w:rsid w:val="000A6256"/>
    <w:rsid w:val="000A66E8"/>
    <w:rsid w:val="000A6FA4"/>
    <w:rsid w:val="000B4EA1"/>
    <w:rsid w:val="000B5E0B"/>
    <w:rsid w:val="000C0BBE"/>
    <w:rsid w:val="000C32EB"/>
    <w:rsid w:val="000C66AF"/>
    <w:rsid w:val="000D03C4"/>
    <w:rsid w:val="000E0A9C"/>
    <w:rsid w:val="000E1307"/>
    <w:rsid w:val="000E22B4"/>
    <w:rsid w:val="000E5870"/>
    <w:rsid w:val="000E5E1C"/>
    <w:rsid w:val="000F1D68"/>
    <w:rsid w:val="000F41D7"/>
    <w:rsid w:val="000F4416"/>
    <w:rsid w:val="000F47BA"/>
    <w:rsid w:val="000F4DD9"/>
    <w:rsid w:val="001007D4"/>
    <w:rsid w:val="00107268"/>
    <w:rsid w:val="0011161D"/>
    <w:rsid w:val="001214C9"/>
    <w:rsid w:val="001236DC"/>
    <w:rsid w:val="00130947"/>
    <w:rsid w:val="001346AB"/>
    <w:rsid w:val="00135234"/>
    <w:rsid w:val="00136B53"/>
    <w:rsid w:val="0015738A"/>
    <w:rsid w:val="00157D2E"/>
    <w:rsid w:val="00160022"/>
    <w:rsid w:val="0016323F"/>
    <w:rsid w:val="00175031"/>
    <w:rsid w:val="001816CE"/>
    <w:rsid w:val="00181767"/>
    <w:rsid w:val="00182227"/>
    <w:rsid w:val="00184646"/>
    <w:rsid w:val="00190197"/>
    <w:rsid w:val="00192346"/>
    <w:rsid w:val="00194E1E"/>
    <w:rsid w:val="001A082D"/>
    <w:rsid w:val="001A63D7"/>
    <w:rsid w:val="001B0EA7"/>
    <w:rsid w:val="001B238D"/>
    <w:rsid w:val="001B36CC"/>
    <w:rsid w:val="001B6A9E"/>
    <w:rsid w:val="001D0426"/>
    <w:rsid w:val="001D3616"/>
    <w:rsid w:val="001D65ED"/>
    <w:rsid w:val="001E40F9"/>
    <w:rsid w:val="001E41C7"/>
    <w:rsid w:val="001E69A6"/>
    <w:rsid w:val="001E6F66"/>
    <w:rsid w:val="001F3227"/>
    <w:rsid w:val="001F3E05"/>
    <w:rsid w:val="001F616C"/>
    <w:rsid w:val="001F69BD"/>
    <w:rsid w:val="00201D66"/>
    <w:rsid w:val="0020656B"/>
    <w:rsid w:val="002068AE"/>
    <w:rsid w:val="00206DBB"/>
    <w:rsid w:val="00214DA3"/>
    <w:rsid w:val="00221FCD"/>
    <w:rsid w:val="00222327"/>
    <w:rsid w:val="00223ABA"/>
    <w:rsid w:val="00224651"/>
    <w:rsid w:val="00244DA3"/>
    <w:rsid w:val="00245B15"/>
    <w:rsid w:val="00247BAE"/>
    <w:rsid w:val="00251D27"/>
    <w:rsid w:val="002669D0"/>
    <w:rsid w:val="00270A5A"/>
    <w:rsid w:val="0027140E"/>
    <w:rsid w:val="002730F5"/>
    <w:rsid w:val="00273CF4"/>
    <w:rsid w:val="002754D6"/>
    <w:rsid w:val="002772D2"/>
    <w:rsid w:val="002854E7"/>
    <w:rsid w:val="002921B3"/>
    <w:rsid w:val="00293543"/>
    <w:rsid w:val="00294DA5"/>
    <w:rsid w:val="002969A4"/>
    <w:rsid w:val="002A087C"/>
    <w:rsid w:val="002A11BB"/>
    <w:rsid w:val="002B1F73"/>
    <w:rsid w:val="002B314D"/>
    <w:rsid w:val="002B354E"/>
    <w:rsid w:val="002B64BE"/>
    <w:rsid w:val="002C253D"/>
    <w:rsid w:val="002C496D"/>
    <w:rsid w:val="002C6E1E"/>
    <w:rsid w:val="002C7261"/>
    <w:rsid w:val="002E06A0"/>
    <w:rsid w:val="002E1EDA"/>
    <w:rsid w:val="002E4489"/>
    <w:rsid w:val="002E6B34"/>
    <w:rsid w:val="002F3D03"/>
    <w:rsid w:val="002F3F3C"/>
    <w:rsid w:val="002F5471"/>
    <w:rsid w:val="00304412"/>
    <w:rsid w:val="0030604F"/>
    <w:rsid w:val="003155CB"/>
    <w:rsid w:val="00315650"/>
    <w:rsid w:val="00321972"/>
    <w:rsid w:val="003227EA"/>
    <w:rsid w:val="00323EB0"/>
    <w:rsid w:val="00324BD3"/>
    <w:rsid w:val="00325E16"/>
    <w:rsid w:val="0032716B"/>
    <w:rsid w:val="0033315B"/>
    <w:rsid w:val="0034068C"/>
    <w:rsid w:val="0034700A"/>
    <w:rsid w:val="00351A65"/>
    <w:rsid w:val="00352705"/>
    <w:rsid w:val="00355330"/>
    <w:rsid w:val="00355A98"/>
    <w:rsid w:val="00355F55"/>
    <w:rsid w:val="00356EDC"/>
    <w:rsid w:val="00361F66"/>
    <w:rsid w:val="00362DB6"/>
    <w:rsid w:val="00363CE3"/>
    <w:rsid w:val="00364BB4"/>
    <w:rsid w:val="0036520E"/>
    <w:rsid w:val="003660C0"/>
    <w:rsid w:val="0036640D"/>
    <w:rsid w:val="00367E88"/>
    <w:rsid w:val="003757E4"/>
    <w:rsid w:val="00380161"/>
    <w:rsid w:val="00383B9E"/>
    <w:rsid w:val="003858E0"/>
    <w:rsid w:val="003A2C05"/>
    <w:rsid w:val="003A6F83"/>
    <w:rsid w:val="003A701C"/>
    <w:rsid w:val="003B09BD"/>
    <w:rsid w:val="003B0B6A"/>
    <w:rsid w:val="003C2348"/>
    <w:rsid w:val="003C2A25"/>
    <w:rsid w:val="003D2027"/>
    <w:rsid w:val="003D2E0E"/>
    <w:rsid w:val="003D7C7F"/>
    <w:rsid w:val="003E174D"/>
    <w:rsid w:val="003F0DC0"/>
    <w:rsid w:val="003F0DEF"/>
    <w:rsid w:val="003F7541"/>
    <w:rsid w:val="004016BE"/>
    <w:rsid w:val="00406A76"/>
    <w:rsid w:val="00410527"/>
    <w:rsid w:val="00416E55"/>
    <w:rsid w:val="004177B2"/>
    <w:rsid w:val="00421056"/>
    <w:rsid w:val="004212B4"/>
    <w:rsid w:val="00421B73"/>
    <w:rsid w:val="00423D08"/>
    <w:rsid w:val="00424FF5"/>
    <w:rsid w:val="004251A3"/>
    <w:rsid w:val="004264EC"/>
    <w:rsid w:val="0043081D"/>
    <w:rsid w:val="00430E29"/>
    <w:rsid w:val="0043427C"/>
    <w:rsid w:val="004405F0"/>
    <w:rsid w:val="00441953"/>
    <w:rsid w:val="00442115"/>
    <w:rsid w:val="0044736E"/>
    <w:rsid w:val="0045638B"/>
    <w:rsid w:val="004607C3"/>
    <w:rsid w:val="00460EAA"/>
    <w:rsid w:val="0046177A"/>
    <w:rsid w:val="00472F83"/>
    <w:rsid w:val="00474E21"/>
    <w:rsid w:val="00484309"/>
    <w:rsid w:val="00485C91"/>
    <w:rsid w:val="004868B2"/>
    <w:rsid w:val="00490EF9"/>
    <w:rsid w:val="00493942"/>
    <w:rsid w:val="0049506E"/>
    <w:rsid w:val="00497E39"/>
    <w:rsid w:val="004A3A03"/>
    <w:rsid w:val="004A3F62"/>
    <w:rsid w:val="004A481E"/>
    <w:rsid w:val="004A4A3F"/>
    <w:rsid w:val="004B2330"/>
    <w:rsid w:val="004B3EB8"/>
    <w:rsid w:val="004B5775"/>
    <w:rsid w:val="004B5FC7"/>
    <w:rsid w:val="004B7C8D"/>
    <w:rsid w:val="004C4681"/>
    <w:rsid w:val="004D5896"/>
    <w:rsid w:val="004D5C2A"/>
    <w:rsid w:val="004E4F78"/>
    <w:rsid w:val="004E56FB"/>
    <w:rsid w:val="004E74F4"/>
    <w:rsid w:val="004F7BA2"/>
    <w:rsid w:val="00501437"/>
    <w:rsid w:val="00504C24"/>
    <w:rsid w:val="00507034"/>
    <w:rsid w:val="00510AE6"/>
    <w:rsid w:val="005111D7"/>
    <w:rsid w:val="00512EDC"/>
    <w:rsid w:val="00515E9F"/>
    <w:rsid w:val="005229C2"/>
    <w:rsid w:val="00537CD0"/>
    <w:rsid w:val="00542600"/>
    <w:rsid w:val="005428B9"/>
    <w:rsid w:val="005456AC"/>
    <w:rsid w:val="00552D38"/>
    <w:rsid w:val="00553FB1"/>
    <w:rsid w:val="0055455F"/>
    <w:rsid w:val="00555E8B"/>
    <w:rsid w:val="00556483"/>
    <w:rsid w:val="005570E6"/>
    <w:rsid w:val="00560D34"/>
    <w:rsid w:val="00564D55"/>
    <w:rsid w:val="00571A77"/>
    <w:rsid w:val="005736C9"/>
    <w:rsid w:val="00580342"/>
    <w:rsid w:val="005812C4"/>
    <w:rsid w:val="00582EC4"/>
    <w:rsid w:val="005844FC"/>
    <w:rsid w:val="00586B67"/>
    <w:rsid w:val="00586EA2"/>
    <w:rsid w:val="0059387C"/>
    <w:rsid w:val="00594692"/>
    <w:rsid w:val="00597070"/>
    <w:rsid w:val="00597F73"/>
    <w:rsid w:val="005A147D"/>
    <w:rsid w:val="005A2860"/>
    <w:rsid w:val="005A28B6"/>
    <w:rsid w:val="005B051C"/>
    <w:rsid w:val="005B15C9"/>
    <w:rsid w:val="005B242D"/>
    <w:rsid w:val="005B3621"/>
    <w:rsid w:val="005B3CAD"/>
    <w:rsid w:val="005C4260"/>
    <w:rsid w:val="005C7F0F"/>
    <w:rsid w:val="005D0E32"/>
    <w:rsid w:val="005D4C40"/>
    <w:rsid w:val="005E0111"/>
    <w:rsid w:val="005E0444"/>
    <w:rsid w:val="005F01A1"/>
    <w:rsid w:val="005F09A6"/>
    <w:rsid w:val="00607DAF"/>
    <w:rsid w:val="006163D8"/>
    <w:rsid w:val="006174A4"/>
    <w:rsid w:val="00620567"/>
    <w:rsid w:val="006254DE"/>
    <w:rsid w:val="00626728"/>
    <w:rsid w:val="00627A02"/>
    <w:rsid w:val="00640C63"/>
    <w:rsid w:val="00640D70"/>
    <w:rsid w:val="00647FA7"/>
    <w:rsid w:val="0065379F"/>
    <w:rsid w:val="006547B1"/>
    <w:rsid w:val="00660B07"/>
    <w:rsid w:val="00662B4C"/>
    <w:rsid w:val="006667F1"/>
    <w:rsid w:val="00671705"/>
    <w:rsid w:val="00671BF9"/>
    <w:rsid w:val="006727EE"/>
    <w:rsid w:val="0067346E"/>
    <w:rsid w:val="006762AB"/>
    <w:rsid w:val="00676E97"/>
    <w:rsid w:val="00680B47"/>
    <w:rsid w:val="00680F37"/>
    <w:rsid w:val="00682C66"/>
    <w:rsid w:val="00686B07"/>
    <w:rsid w:val="00686ED1"/>
    <w:rsid w:val="00687A7E"/>
    <w:rsid w:val="006905F4"/>
    <w:rsid w:val="0069318A"/>
    <w:rsid w:val="0069391D"/>
    <w:rsid w:val="00695DB6"/>
    <w:rsid w:val="006A5494"/>
    <w:rsid w:val="006B0152"/>
    <w:rsid w:val="006B0970"/>
    <w:rsid w:val="006B0C28"/>
    <w:rsid w:val="006B374E"/>
    <w:rsid w:val="006B579F"/>
    <w:rsid w:val="006B6F0B"/>
    <w:rsid w:val="006C0D5C"/>
    <w:rsid w:val="006D2CA4"/>
    <w:rsid w:val="006D2EF5"/>
    <w:rsid w:val="006D3B5D"/>
    <w:rsid w:val="006E47C2"/>
    <w:rsid w:val="006E7CB4"/>
    <w:rsid w:val="006F4932"/>
    <w:rsid w:val="007001D0"/>
    <w:rsid w:val="00700578"/>
    <w:rsid w:val="00701FEE"/>
    <w:rsid w:val="00702E58"/>
    <w:rsid w:val="00703FBB"/>
    <w:rsid w:val="00705B97"/>
    <w:rsid w:val="007060A0"/>
    <w:rsid w:val="00707CFB"/>
    <w:rsid w:val="00711D2C"/>
    <w:rsid w:val="00711F67"/>
    <w:rsid w:val="00713709"/>
    <w:rsid w:val="00713E09"/>
    <w:rsid w:val="007160DD"/>
    <w:rsid w:val="00717DCC"/>
    <w:rsid w:val="00740F37"/>
    <w:rsid w:val="007414C8"/>
    <w:rsid w:val="00763A7E"/>
    <w:rsid w:val="00774838"/>
    <w:rsid w:val="00776C3B"/>
    <w:rsid w:val="007810F3"/>
    <w:rsid w:val="0078283A"/>
    <w:rsid w:val="00782AA8"/>
    <w:rsid w:val="0078593A"/>
    <w:rsid w:val="0078740E"/>
    <w:rsid w:val="00790CD8"/>
    <w:rsid w:val="0079590F"/>
    <w:rsid w:val="00796602"/>
    <w:rsid w:val="007A01C1"/>
    <w:rsid w:val="007A29FF"/>
    <w:rsid w:val="007A2D1B"/>
    <w:rsid w:val="007A465A"/>
    <w:rsid w:val="007B1484"/>
    <w:rsid w:val="007B388E"/>
    <w:rsid w:val="007B4C40"/>
    <w:rsid w:val="007B659C"/>
    <w:rsid w:val="007C1E79"/>
    <w:rsid w:val="007C3902"/>
    <w:rsid w:val="007C7EB9"/>
    <w:rsid w:val="007C7F09"/>
    <w:rsid w:val="007D46F0"/>
    <w:rsid w:val="007E101D"/>
    <w:rsid w:val="007E119C"/>
    <w:rsid w:val="007E3A1E"/>
    <w:rsid w:val="007E4650"/>
    <w:rsid w:val="007E6509"/>
    <w:rsid w:val="007E6CBC"/>
    <w:rsid w:val="007F0645"/>
    <w:rsid w:val="007F251D"/>
    <w:rsid w:val="007F2F94"/>
    <w:rsid w:val="007F3F3F"/>
    <w:rsid w:val="00806CB6"/>
    <w:rsid w:val="008102EC"/>
    <w:rsid w:val="00811595"/>
    <w:rsid w:val="00811F39"/>
    <w:rsid w:val="008134F3"/>
    <w:rsid w:val="00822365"/>
    <w:rsid w:val="008302DF"/>
    <w:rsid w:val="008340B2"/>
    <w:rsid w:val="00842D70"/>
    <w:rsid w:val="00842E8E"/>
    <w:rsid w:val="00843CBC"/>
    <w:rsid w:val="008501A1"/>
    <w:rsid w:val="008521EE"/>
    <w:rsid w:val="00855CDD"/>
    <w:rsid w:val="008565F4"/>
    <w:rsid w:val="00857DCD"/>
    <w:rsid w:val="008616AF"/>
    <w:rsid w:val="008622CB"/>
    <w:rsid w:val="0086279C"/>
    <w:rsid w:val="008652ED"/>
    <w:rsid w:val="008664DE"/>
    <w:rsid w:val="00875AB6"/>
    <w:rsid w:val="008873D0"/>
    <w:rsid w:val="00893C7E"/>
    <w:rsid w:val="008A0B1A"/>
    <w:rsid w:val="008A1150"/>
    <w:rsid w:val="008A16C8"/>
    <w:rsid w:val="008A1934"/>
    <w:rsid w:val="008A1A3E"/>
    <w:rsid w:val="008A243A"/>
    <w:rsid w:val="008A608E"/>
    <w:rsid w:val="008A663D"/>
    <w:rsid w:val="008B0656"/>
    <w:rsid w:val="008B4B70"/>
    <w:rsid w:val="008B539F"/>
    <w:rsid w:val="008B755B"/>
    <w:rsid w:val="008C022D"/>
    <w:rsid w:val="008C6026"/>
    <w:rsid w:val="008D4392"/>
    <w:rsid w:val="008D4B5A"/>
    <w:rsid w:val="008D59EB"/>
    <w:rsid w:val="008D6684"/>
    <w:rsid w:val="008E545D"/>
    <w:rsid w:val="008E70ED"/>
    <w:rsid w:val="008F0449"/>
    <w:rsid w:val="008F3A22"/>
    <w:rsid w:val="00900777"/>
    <w:rsid w:val="009007D3"/>
    <w:rsid w:val="00901F11"/>
    <w:rsid w:val="00904DB7"/>
    <w:rsid w:val="00906902"/>
    <w:rsid w:val="0090737C"/>
    <w:rsid w:val="00912D8A"/>
    <w:rsid w:val="00913C43"/>
    <w:rsid w:val="00915279"/>
    <w:rsid w:val="00921ABF"/>
    <w:rsid w:val="00921B30"/>
    <w:rsid w:val="00925F79"/>
    <w:rsid w:val="00930053"/>
    <w:rsid w:val="009357B1"/>
    <w:rsid w:val="009412F9"/>
    <w:rsid w:val="0094551B"/>
    <w:rsid w:val="009456C2"/>
    <w:rsid w:val="009458AB"/>
    <w:rsid w:val="00951C03"/>
    <w:rsid w:val="00954B93"/>
    <w:rsid w:val="00956F3C"/>
    <w:rsid w:val="00957023"/>
    <w:rsid w:val="009631CF"/>
    <w:rsid w:val="009657C9"/>
    <w:rsid w:val="00966E6D"/>
    <w:rsid w:val="00967DDF"/>
    <w:rsid w:val="009802B5"/>
    <w:rsid w:val="00982062"/>
    <w:rsid w:val="009823BE"/>
    <w:rsid w:val="00983126"/>
    <w:rsid w:val="009840DB"/>
    <w:rsid w:val="00985E8F"/>
    <w:rsid w:val="00990828"/>
    <w:rsid w:val="00991777"/>
    <w:rsid w:val="009925E3"/>
    <w:rsid w:val="009963C0"/>
    <w:rsid w:val="00996EF0"/>
    <w:rsid w:val="009B2D68"/>
    <w:rsid w:val="009B54C5"/>
    <w:rsid w:val="009C0A01"/>
    <w:rsid w:val="009C13B5"/>
    <w:rsid w:val="009C2223"/>
    <w:rsid w:val="009C7481"/>
    <w:rsid w:val="009D274A"/>
    <w:rsid w:val="009D34B7"/>
    <w:rsid w:val="009E4A96"/>
    <w:rsid w:val="009E55B8"/>
    <w:rsid w:val="009E5F19"/>
    <w:rsid w:val="009F72B8"/>
    <w:rsid w:val="009F7363"/>
    <w:rsid w:val="00A05B31"/>
    <w:rsid w:val="00A05DF2"/>
    <w:rsid w:val="00A13767"/>
    <w:rsid w:val="00A137AF"/>
    <w:rsid w:val="00A16D5E"/>
    <w:rsid w:val="00A24EF7"/>
    <w:rsid w:val="00A2534A"/>
    <w:rsid w:val="00A26227"/>
    <w:rsid w:val="00A27C6B"/>
    <w:rsid w:val="00A300B2"/>
    <w:rsid w:val="00A36FAD"/>
    <w:rsid w:val="00A37394"/>
    <w:rsid w:val="00A41E7F"/>
    <w:rsid w:val="00A46CC1"/>
    <w:rsid w:val="00A479D5"/>
    <w:rsid w:val="00A47D21"/>
    <w:rsid w:val="00A50E10"/>
    <w:rsid w:val="00A5517A"/>
    <w:rsid w:val="00A56D7A"/>
    <w:rsid w:val="00A67767"/>
    <w:rsid w:val="00A72926"/>
    <w:rsid w:val="00A7432D"/>
    <w:rsid w:val="00A7739F"/>
    <w:rsid w:val="00A810F1"/>
    <w:rsid w:val="00A837B5"/>
    <w:rsid w:val="00A83984"/>
    <w:rsid w:val="00A86FD2"/>
    <w:rsid w:val="00A936A4"/>
    <w:rsid w:val="00A95487"/>
    <w:rsid w:val="00AA1EE9"/>
    <w:rsid w:val="00AB0319"/>
    <w:rsid w:val="00AB0BCD"/>
    <w:rsid w:val="00AB4181"/>
    <w:rsid w:val="00AB4ABC"/>
    <w:rsid w:val="00AB654E"/>
    <w:rsid w:val="00AD0B86"/>
    <w:rsid w:val="00AD1138"/>
    <w:rsid w:val="00AD2591"/>
    <w:rsid w:val="00AE2259"/>
    <w:rsid w:val="00AE5421"/>
    <w:rsid w:val="00AF4420"/>
    <w:rsid w:val="00AF622C"/>
    <w:rsid w:val="00AF7408"/>
    <w:rsid w:val="00AF7EB7"/>
    <w:rsid w:val="00B024B5"/>
    <w:rsid w:val="00B0489D"/>
    <w:rsid w:val="00B06D0D"/>
    <w:rsid w:val="00B07939"/>
    <w:rsid w:val="00B07A8D"/>
    <w:rsid w:val="00B16CEC"/>
    <w:rsid w:val="00B30914"/>
    <w:rsid w:val="00B31F07"/>
    <w:rsid w:val="00B414E0"/>
    <w:rsid w:val="00B41593"/>
    <w:rsid w:val="00B430EA"/>
    <w:rsid w:val="00B5015C"/>
    <w:rsid w:val="00B62D0F"/>
    <w:rsid w:val="00B63C62"/>
    <w:rsid w:val="00B66DA0"/>
    <w:rsid w:val="00B67386"/>
    <w:rsid w:val="00B70FBA"/>
    <w:rsid w:val="00B84BA1"/>
    <w:rsid w:val="00B93AA4"/>
    <w:rsid w:val="00B94298"/>
    <w:rsid w:val="00BA317A"/>
    <w:rsid w:val="00BA41D2"/>
    <w:rsid w:val="00BA472E"/>
    <w:rsid w:val="00BB3BE1"/>
    <w:rsid w:val="00BB5AAD"/>
    <w:rsid w:val="00BC16C5"/>
    <w:rsid w:val="00BC1745"/>
    <w:rsid w:val="00BC2DAD"/>
    <w:rsid w:val="00BC6A28"/>
    <w:rsid w:val="00BD2274"/>
    <w:rsid w:val="00BD6E39"/>
    <w:rsid w:val="00BE23A2"/>
    <w:rsid w:val="00BF2EA6"/>
    <w:rsid w:val="00C07CF6"/>
    <w:rsid w:val="00C07FFA"/>
    <w:rsid w:val="00C14BA6"/>
    <w:rsid w:val="00C16476"/>
    <w:rsid w:val="00C168D0"/>
    <w:rsid w:val="00C17204"/>
    <w:rsid w:val="00C20CF2"/>
    <w:rsid w:val="00C214AB"/>
    <w:rsid w:val="00C23EE4"/>
    <w:rsid w:val="00C24FEC"/>
    <w:rsid w:val="00C25E45"/>
    <w:rsid w:val="00C26AB9"/>
    <w:rsid w:val="00C355D3"/>
    <w:rsid w:val="00C378A1"/>
    <w:rsid w:val="00C41334"/>
    <w:rsid w:val="00C4237D"/>
    <w:rsid w:val="00C42902"/>
    <w:rsid w:val="00C52A7B"/>
    <w:rsid w:val="00C538AE"/>
    <w:rsid w:val="00C56599"/>
    <w:rsid w:val="00C56E6B"/>
    <w:rsid w:val="00C614E4"/>
    <w:rsid w:val="00C650F8"/>
    <w:rsid w:val="00C70358"/>
    <w:rsid w:val="00C706C0"/>
    <w:rsid w:val="00C72F71"/>
    <w:rsid w:val="00C73A09"/>
    <w:rsid w:val="00C742A7"/>
    <w:rsid w:val="00C826B6"/>
    <w:rsid w:val="00C85CD0"/>
    <w:rsid w:val="00C90B3F"/>
    <w:rsid w:val="00C952AD"/>
    <w:rsid w:val="00C95CDF"/>
    <w:rsid w:val="00CA3FB0"/>
    <w:rsid w:val="00CB21D2"/>
    <w:rsid w:val="00CB4DBD"/>
    <w:rsid w:val="00CC6F35"/>
    <w:rsid w:val="00CD5678"/>
    <w:rsid w:val="00CE4C37"/>
    <w:rsid w:val="00CE5C2C"/>
    <w:rsid w:val="00CF29EF"/>
    <w:rsid w:val="00CF7F77"/>
    <w:rsid w:val="00D059B2"/>
    <w:rsid w:val="00D06C74"/>
    <w:rsid w:val="00D07792"/>
    <w:rsid w:val="00D128B1"/>
    <w:rsid w:val="00D13B35"/>
    <w:rsid w:val="00D14478"/>
    <w:rsid w:val="00D14812"/>
    <w:rsid w:val="00D14C76"/>
    <w:rsid w:val="00D16C8F"/>
    <w:rsid w:val="00D321CB"/>
    <w:rsid w:val="00D3223F"/>
    <w:rsid w:val="00D357C6"/>
    <w:rsid w:val="00D46F4D"/>
    <w:rsid w:val="00D626B3"/>
    <w:rsid w:val="00D82EFC"/>
    <w:rsid w:val="00D848E7"/>
    <w:rsid w:val="00D85D47"/>
    <w:rsid w:val="00D87E32"/>
    <w:rsid w:val="00D91750"/>
    <w:rsid w:val="00D97A01"/>
    <w:rsid w:val="00DA163A"/>
    <w:rsid w:val="00DA5F3E"/>
    <w:rsid w:val="00DB2796"/>
    <w:rsid w:val="00DB418D"/>
    <w:rsid w:val="00DB559D"/>
    <w:rsid w:val="00DB656C"/>
    <w:rsid w:val="00DC14ED"/>
    <w:rsid w:val="00DC40D3"/>
    <w:rsid w:val="00DC6554"/>
    <w:rsid w:val="00DC79EB"/>
    <w:rsid w:val="00DD2090"/>
    <w:rsid w:val="00DE0CDC"/>
    <w:rsid w:val="00DE15E5"/>
    <w:rsid w:val="00DE2C21"/>
    <w:rsid w:val="00DE650B"/>
    <w:rsid w:val="00DE70C8"/>
    <w:rsid w:val="00DE723D"/>
    <w:rsid w:val="00DE7593"/>
    <w:rsid w:val="00DF1B37"/>
    <w:rsid w:val="00DF2C50"/>
    <w:rsid w:val="00DF3784"/>
    <w:rsid w:val="00DF3D59"/>
    <w:rsid w:val="00DF6426"/>
    <w:rsid w:val="00DF665B"/>
    <w:rsid w:val="00E00B1C"/>
    <w:rsid w:val="00E01E92"/>
    <w:rsid w:val="00E01F36"/>
    <w:rsid w:val="00E03F11"/>
    <w:rsid w:val="00E04516"/>
    <w:rsid w:val="00E10A93"/>
    <w:rsid w:val="00E15492"/>
    <w:rsid w:val="00E17B4B"/>
    <w:rsid w:val="00E17BC7"/>
    <w:rsid w:val="00E24657"/>
    <w:rsid w:val="00E272B2"/>
    <w:rsid w:val="00E32E1A"/>
    <w:rsid w:val="00E33DCA"/>
    <w:rsid w:val="00E364F4"/>
    <w:rsid w:val="00E36FA9"/>
    <w:rsid w:val="00E42D79"/>
    <w:rsid w:val="00E53C83"/>
    <w:rsid w:val="00E5460F"/>
    <w:rsid w:val="00E56DA2"/>
    <w:rsid w:val="00E57133"/>
    <w:rsid w:val="00E61011"/>
    <w:rsid w:val="00E6683C"/>
    <w:rsid w:val="00E6762F"/>
    <w:rsid w:val="00E676BE"/>
    <w:rsid w:val="00E70BF2"/>
    <w:rsid w:val="00E70E75"/>
    <w:rsid w:val="00E716D4"/>
    <w:rsid w:val="00E71A47"/>
    <w:rsid w:val="00E75FC1"/>
    <w:rsid w:val="00E76980"/>
    <w:rsid w:val="00E76B10"/>
    <w:rsid w:val="00E7779B"/>
    <w:rsid w:val="00E81A34"/>
    <w:rsid w:val="00E8463F"/>
    <w:rsid w:val="00E84AA5"/>
    <w:rsid w:val="00E84B65"/>
    <w:rsid w:val="00E87961"/>
    <w:rsid w:val="00E94A68"/>
    <w:rsid w:val="00EA53F8"/>
    <w:rsid w:val="00EB0BB4"/>
    <w:rsid w:val="00EB212B"/>
    <w:rsid w:val="00EB4815"/>
    <w:rsid w:val="00EB65B5"/>
    <w:rsid w:val="00EB78D5"/>
    <w:rsid w:val="00EC0316"/>
    <w:rsid w:val="00EC2DBE"/>
    <w:rsid w:val="00EC39F3"/>
    <w:rsid w:val="00ED51B4"/>
    <w:rsid w:val="00ED69EE"/>
    <w:rsid w:val="00ED7FC1"/>
    <w:rsid w:val="00EF0D6E"/>
    <w:rsid w:val="00EF10B2"/>
    <w:rsid w:val="00F01526"/>
    <w:rsid w:val="00F043DA"/>
    <w:rsid w:val="00F11A92"/>
    <w:rsid w:val="00F16640"/>
    <w:rsid w:val="00F20634"/>
    <w:rsid w:val="00F226E0"/>
    <w:rsid w:val="00F23C48"/>
    <w:rsid w:val="00F241CF"/>
    <w:rsid w:val="00F33EEB"/>
    <w:rsid w:val="00F36B75"/>
    <w:rsid w:val="00F41A85"/>
    <w:rsid w:val="00F44C0B"/>
    <w:rsid w:val="00F46287"/>
    <w:rsid w:val="00F519D6"/>
    <w:rsid w:val="00F53E53"/>
    <w:rsid w:val="00F54B04"/>
    <w:rsid w:val="00F54B63"/>
    <w:rsid w:val="00F65221"/>
    <w:rsid w:val="00F708BF"/>
    <w:rsid w:val="00F71DD2"/>
    <w:rsid w:val="00F73E07"/>
    <w:rsid w:val="00F74BF7"/>
    <w:rsid w:val="00F75EED"/>
    <w:rsid w:val="00F77C49"/>
    <w:rsid w:val="00F82952"/>
    <w:rsid w:val="00F859E8"/>
    <w:rsid w:val="00F85E64"/>
    <w:rsid w:val="00F871D8"/>
    <w:rsid w:val="00F92545"/>
    <w:rsid w:val="00F935A6"/>
    <w:rsid w:val="00F950F3"/>
    <w:rsid w:val="00F95232"/>
    <w:rsid w:val="00F96AC6"/>
    <w:rsid w:val="00F97A1C"/>
    <w:rsid w:val="00FA128D"/>
    <w:rsid w:val="00FA1372"/>
    <w:rsid w:val="00FA1E2F"/>
    <w:rsid w:val="00FA469C"/>
    <w:rsid w:val="00FB1D34"/>
    <w:rsid w:val="00FB4DB7"/>
    <w:rsid w:val="00FC0CE4"/>
    <w:rsid w:val="00FC4104"/>
    <w:rsid w:val="00FC6C7A"/>
    <w:rsid w:val="00FC720D"/>
    <w:rsid w:val="00FD2BE4"/>
    <w:rsid w:val="00FD2DC0"/>
    <w:rsid w:val="00FD3027"/>
    <w:rsid w:val="00FD450A"/>
    <w:rsid w:val="00FD7ECF"/>
    <w:rsid w:val="00FE075C"/>
    <w:rsid w:val="00FE203D"/>
    <w:rsid w:val="00FF1F46"/>
    <w:rsid w:val="00FF73AF"/>
  </w:rsids>
  <m:mathPr>
    <m:mathFont m:val="Cambria Math"/>
    <m:brkBin m:val="before"/>
    <m:brkBinSub m:val="--"/>
    <m:smallFrac/>
    <m:dispDef/>
    <m:lMargin m:val="0"/>
    <m:rMargin m:val="0"/>
    <m:defJc m:val="centerGroup"/>
    <m:wrapRight/>
    <m:intLim m:val="subSup"/>
    <m:naryLim m:val="subSup"/>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oNotEmbedSmartTags/>
  <w:decimalSymbol w:val=","/>
  <w:listSeparator w:val=";"/>
  <w15:docId w15:val="{3CD0865F-1B5A-4134-A2C7-2B2ABB7E6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fi-FI"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2D2"/>
  </w:style>
  <w:style w:type="paragraph" w:styleId="Heading1">
    <w:name w:val="heading 1"/>
    <w:basedOn w:val="Normal"/>
    <w:next w:val="Normal"/>
    <w:link w:val="Heading1Char"/>
    <w:uiPriority w:val="9"/>
    <w:qFormat/>
    <w:rsid w:val="00F226E0"/>
    <w:pPr>
      <w:keepNext/>
      <w:keepLines/>
      <w:spacing w:before="480" w:after="240"/>
      <w:outlineLvl w:val="0"/>
    </w:pPr>
    <w:rPr>
      <w:rFonts w:asciiTheme="majorHAnsi" w:eastAsiaTheme="majorEastAsia" w:hAnsiTheme="majorHAnsi" w:cstheme="majorBidi"/>
      <w:b/>
      <w:bCs/>
      <w:color w:val="2A2A2A" w:themeColor="accent1" w:themeShade="B5"/>
      <w:sz w:val="32"/>
      <w:szCs w:val="32"/>
    </w:rPr>
  </w:style>
  <w:style w:type="paragraph" w:styleId="Heading2">
    <w:name w:val="heading 2"/>
    <w:basedOn w:val="Normal"/>
    <w:next w:val="Normal"/>
    <w:link w:val="Heading2Char"/>
    <w:uiPriority w:val="9"/>
    <w:unhideWhenUsed/>
    <w:qFormat/>
    <w:rsid w:val="00F226E0"/>
    <w:pPr>
      <w:keepNext/>
      <w:keepLines/>
      <w:spacing w:before="200" w:after="200"/>
      <w:outlineLvl w:val="1"/>
    </w:pPr>
    <w:rPr>
      <w:rFonts w:asciiTheme="majorHAnsi" w:eastAsiaTheme="majorEastAsia" w:hAnsiTheme="majorHAnsi" w:cstheme="majorBidi"/>
      <w:b/>
      <w:bCs/>
      <w:color w:val="3C3C3B" w:themeColor="accent1"/>
      <w:sz w:val="26"/>
      <w:szCs w:val="26"/>
    </w:rPr>
  </w:style>
  <w:style w:type="paragraph" w:styleId="Heading3">
    <w:name w:val="heading 3"/>
    <w:basedOn w:val="Normal"/>
    <w:next w:val="Normal"/>
    <w:link w:val="Heading3Char"/>
    <w:uiPriority w:val="9"/>
    <w:unhideWhenUsed/>
    <w:qFormat/>
    <w:rsid w:val="00F85E64"/>
    <w:pPr>
      <w:keepNext/>
      <w:keepLines/>
      <w:spacing w:before="200"/>
      <w:outlineLvl w:val="2"/>
    </w:pPr>
    <w:rPr>
      <w:rFonts w:asciiTheme="majorHAnsi" w:eastAsiaTheme="majorEastAsia" w:hAnsiTheme="majorHAnsi" w:cstheme="majorBidi"/>
      <w:b/>
      <w:bCs/>
      <w:color w:val="3C3C3B" w:themeColor="accent1"/>
    </w:rPr>
  </w:style>
  <w:style w:type="paragraph" w:styleId="Heading4">
    <w:name w:val="heading 4"/>
    <w:basedOn w:val="Normal"/>
    <w:next w:val="Normal"/>
    <w:link w:val="Heading4Char"/>
    <w:uiPriority w:val="9"/>
    <w:unhideWhenUsed/>
    <w:qFormat/>
    <w:rsid w:val="00F85E64"/>
    <w:pPr>
      <w:keepNext/>
      <w:keepLines/>
      <w:spacing w:before="200"/>
      <w:outlineLvl w:val="3"/>
    </w:pPr>
    <w:rPr>
      <w:rFonts w:asciiTheme="majorHAnsi" w:eastAsiaTheme="majorEastAsia" w:hAnsiTheme="majorHAnsi" w:cstheme="majorBidi"/>
      <w:b/>
      <w:bCs/>
      <w:i/>
      <w:iCs/>
      <w:color w:val="3C3C3B" w:themeColor="accent1"/>
    </w:rPr>
  </w:style>
  <w:style w:type="paragraph" w:styleId="Heading5">
    <w:name w:val="heading 5"/>
    <w:basedOn w:val="Normal"/>
    <w:next w:val="Normal"/>
    <w:link w:val="Heading5Char"/>
    <w:uiPriority w:val="9"/>
    <w:unhideWhenUsed/>
    <w:qFormat/>
    <w:rsid w:val="00F85E64"/>
    <w:pPr>
      <w:keepNext/>
      <w:keepLines/>
      <w:spacing w:before="200"/>
      <w:outlineLvl w:val="4"/>
    </w:pPr>
    <w:rPr>
      <w:rFonts w:asciiTheme="majorHAnsi" w:eastAsiaTheme="majorEastAsia" w:hAnsiTheme="majorHAnsi" w:cstheme="majorBidi"/>
      <w:color w:val="1D1D1D" w:themeColor="accent1" w:themeShade="7F"/>
    </w:rPr>
  </w:style>
  <w:style w:type="paragraph" w:styleId="Heading6">
    <w:name w:val="heading 6"/>
    <w:basedOn w:val="Normal"/>
    <w:next w:val="Normal"/>
    <w:link w:val="Heading6Char"/>
    <w:uiPriority w:val="9"/>
    <w:unhideWhenUsed/>
    <w:qFormat/>
    <w:rsid w:val="00F85E64"/>
    <w:pPr>
      <w:keepNext/>
      <w:keepLines/>
      <w:spacing w:before="200"/>
      <w:outlineLvl w:val="5"/>
    </w:pPr>
    <w:rPr>
      <w:rFonts w:asciiTheme="majorHAnsi" w:eastAsiaTheme="majorEastAsia" w:hAnsiTheme="majorHAnsi" w:cstheme="majorBidi"/>
      <w:i/>
      <w:iCs/>
      <w:color w:val="1D1D1D" w:themeColor="accent1" w:themeShade="7F"/>
    </w:rPr>
  </w:style>
  <w:style w:type="paragraph" w:styleId="Heading7">
    <w:name w:val="heading 7"/>
    <w:basedOn w:val="Normal"/>
    <w:next w:val="Normal"/>
    <w:link w:val="Heading7Char"/>
    <w:uiPriority w:val="9"/>
    <w:unhideWhenUsed/>
    <w:qFormat/>
    <w:rsid w:val="00F85E6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85E64"/>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qFormat/>
    <w:rsid w:val="00F85E64"/>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oppuviitteenteksti1">
    <w:name w:val="Loppuviitteen teksti1"/>
    <w:semiHidden/>
    <w:unhideWhenUsed/>
  </w:style>
  <w:style w:type="character" w:customStyle="1" w:styleId="Kappaleenoletuskirjasin1">
    <w:name w:val="Kappaleen oletuskirjasin1"/>
    <w:uiPriority w:val="1"/>
    <w:semiHidden/>
    <w:unhideWhenUsed/>
    <w:rsid w:val="007D46F0"/>
  </w:style>
  <w:style w:type="character" w:customStyle="1" w:styleId="Loppuviitteenteksti10">
    <w:name w:val="Loppuviitteen teksti1"/>
    <w:semiHidden/>
    <w:unhideWhenUsed/>
    <w:rsid w:val="007D46F0"/>
  </w:style>
  <w:style w:type="character" w:customStyle="1" w:styleId="Kappaleenoletuskirjasin10">
    <w:name w:val="Kappaleen oletuskirjasin1"/>
    <w:uiPriority w:val="1"/>
    <w:semiHidden/>
    <w:unhideWhenUsed/>
    <w:rsid w:val="002772D2"/>
  </w:style>
  <w:style w:type="character" w:customStyle="1" w:styleId="Kappaleenoletusfontti1">
    <w:name w:val="Kappaleen oletusfontti1"/>
    <w:semiHidden/>
    <w:rsid w:val="002772D2"/>
  </w:style>
  <w:style w:type="table" w:customStyle="1" w:styleId="TableNormal1">
    <w:name w:val="Table Normal1"/>
    <w:semiHidden/>
    <w:rsid w:val="002772D2"/>
    <w:tblPr>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EA53F8"/>
    <w:pPr>
      <w:tabs>
        <w:tab w:val="center" w:pos="4819"/>
        <w:tab w:val="right" w:pos="9638"/>
      </w:tabs>
    </w:pPr>
  </w:style>
  <w:style w:type="character" w:customStyle="1" w:styleId="HeaderChar">
    <w:name w:val="Header Char"/>
    <w:basedOn w:val="DefaultParagraphFont"/>
    <w:link w:val="Header"/>
    <w:uiPriority w:val="99"/>
    <w:rsid w:val="00EA53F8"/>
    <w:rPr>
      <w:sz w:val="24"/>
      <w:szCs w:val="24"/>
    </w:rPr>
  </w:style>
  <w:style w:type="paragraph" w:styleId="Footer">
    <w:name w:val="footer"/>
    <w:basedOn w:val="Normal"/>
    <w:link w:val="FooterChar"/>
    <w:uiPriority w:val="99"/>
    <w:unhideWhenUsed/>
    <w:rsid w:val="00EA53F8"/>
    <w:pPr>
      <w:tabs>
        <w:tab w:val="center" w:pos="4819"/>
        <w:tab w:val="right" w:pos="9638"/>
      </w:tabs>
    </w:pPr>
  </w:style>
  <w:style w:type="character" w:customStyle="1" w:styleId="FooterChar">
    <w:name w:val="Footer Char"/>
    <w:basedOn w:val="DefaultParagraphFont"/>
    <w:link w:val="Footer"/>
    <w:uiPriority w:val="99"/>
    <w:rsid w:val="00EA53F8"/>
    <w:rPr>
      <w:sz w:val="24"/>
      <w:szCs w:val="24"/>
    </w:rPr>
  </w:style>
  <w:style w:type="paragraph" w:styleId="BalloonText">
    <w:name w:val="Balloon Text"/>
    <w:basedOn w:val="Normal"/>
    <w:link w:val="BalloonTextChar"/>
    <w:uiPriority w:val="99"/>
    <w:semiHidden/>
    <w:unhideWhenUsed/>
    <w:rsid w:val="00EA53F8"/>
    <w:rPr>
      <w:rFonts w:ascii="Lucida Grande" w:hAnsi="Lucida Grande"/>
      <w:sz w:val="18"/>
      <w:szCs w:val="18"/>
    </w:rPr>
  </w:style>
  <w:style w:type="character" w:customStyle="1" w:styleId="BalloonTextChar">
    <w:name w:val="Balloon Text Char"/>
    <w:basedOn w:val="DefaultParagraphFont"/>
    <w:link w:val="BalloonText"/>
    <w:uiPriority w:val="99"/>
    <w:semiHidden/>
    <w:rsid w:val="00EA53F8"/>
    <w:rPr>
      <w:rFonts w:ascii="Lucida Grande" w:hAnsi="Lucida Grande"/>
      <w:sz w:val="18"/>
      <w:szCs w:val="18"/>
    </w:rPr>
  </w:style>
  <w:style w:type="character" w:styleId="PageNumber">
    <w:name w:val="page number"/>
    <w:basedOn w:val="DefaultParagraphFont"/>
    <w:uiPriority w:val="99"/>
    <w:semiHidden/>
    <w:unhideWhenUsed/>
    <w:rsid w:val="00BF2EA6"/>
  </w:style>
  <w:style w:type="character" w:customStyle="1" w:styleId="Heading1Char">
    <w:name w:val="Heading 1 Char"/>
    <w:basedOn w:val="DefaultParagraphFont"/>
    <w:link w:val="Heading1"/>
    <w:uiPriority w:val="9"/>
    <w:rsid w:val="00F226E0"/>
    <w:rPr>
      <w:rFonts w:asciiTheme="majorHAnsi" w:eastAsiaTheme="majorEastAsia" w:hAnsiTheme="majorHAnsi" w:cstheme="majorBidi"/>
      <w:b/>
      <w:bCs/>
      <w:color w:val="2A2A2A" w:themeColor="accent1" w:themeShade="B5"/>
      <w:sz w:val="32"/>
      <w:szCs w:val="32"/>
    </w:rPr>
  </w:style>
  <w:style w:type="character" w:customStyle="1" w:styleId="Heading2Char">
    <w:name w:val="Heading 2 Char"/>
    <w:basedOn w:val="DefaultParagraphFont"/>
    <w:link w:val="Heading2"/>
    <w:uiPriority w:val="9"/>
    <w:rsid w:val="00F226E0"/>
    <w:rPr>
      <w:rFonts w:asciiTheme="majorHAnsi" w:eastAsiaTheme="majorEastAsia" w:hAnsiTheme="majorHAnsi" w:cstheme="majorBidi"/>
      <w:b/>
      <w:bCs/>
      <w:color w:val="3C3C3B" w:themeColor="accent1"/>
      <w:sz w:val="26"/>
      <w:szCs w:val="26"/>
    </w:rPr>
  </w:style>
  <w:style w:type="character" w:customStyle="1" w:styleId="Heading3Char">
    <w:name w:val="Heading 3 Char"/>
    <w:basedOn w:val="DefaultParagraphFont"/>
    <w:link w:val="Heading3"/>
    <w:uiPriority w:val="9"/>
    <w:rsid w:val="00F85E64"/>
    <w:rPr>
      <w:rFonts w:asciiTheme="majorHAnsi" w:eastAsiaTheme="majorEastAsia" w:hAnsiTheme="majorHAnsi" w:cstheme="majorBidi"/>
      <w:b/>
      <w:bCs/>
      <w:color w:val="3C3C3B" w:themeColor="accent1"/>
      <w:sz w:val="24"/>
      <w:szCs w:val="24"/>
    </w:rPr>
  </w:style>
  <w:style w:type="character" w:customStyle="1" w:styleId="Heading4Char">
    <w:name w:val="Heading 4 Char"/>
    <w:basedOn w:val="DefaultParagraphFont"/>
    <w:link w:val="Heading4"/>
    <w:uiPriority w:val="9"/>
    <w:rsid w:val="00F85E64"/>
    <w:rPr>
      <w:rFonts w:asciiTheme="majorHAnsi" w:eastAsiaTheme="majorEastAsia" w:hAnsiTheme="majorHAnsi" w:cstheme="majorBidi"/>
      <w:b/>
      <w:bCs/>
      <w:i/>
      <w:iCs/>
      <w:color w:val="3C3C3B" w:themeColor="accent1"/>
      <w:sz w:val="24"/>
      <w:szCs w:val="24"/>
    </w:rPr>
  </w:style>
  <w:style w:type="character" w:customStyle="1" w:styleId="Heading5Char">
    <w:name w:val="Heading 5 Char"/>
    <w:basedOn w:val="DefaultParagraphFont"/>
    <w:link w:val="Heading5"/>
    <w:uiPriority w:val="9"/>
    <w:rsid w:val="00F85E64"/>
    <w:rPr>
      <w:rFonts w:asciiTheme="majorHAnsi" w:eastAsiaTheme="majorEastAsia" w:hAnsiTheme="majorHAnsi" w:cstheme="majorBidi"/>
      <w:color w:val="1D1D1D" w:themeColor="accent1" w:themeShade="7F"/>
      <w:sz w:val="24"/>
      <w:szCs w:val="24"/>
    </w:rPr>
  </w:style>
  <w:style w:type="character" w:customStyle="1" w:styleId="Heading6Char">
    <w:name w:val="Heading 6 Char"/>
    <w:basedOn w:val="DefaultParagraphFont"/>
    <w:link w:val="Heading6"/>
    <w:uiPriority w:val="9"/>
    <w:rsid w:val="00F85E64"/>
    <w:rPr>
      <w:rFonts w:asciiTheme="majorHAnsi" w:eastAsiaTheme="majorEastAsia" w:hAnsiTheme="majorHAnsi" w:cstheme="majorBidi"/>
      <w:i/>
      <w:iCs/>
      <w:color w:val="1D1D1D" w:themeColor="accent1" w:themeShade="7F"/>
      <w:sz w:val="24"/>
      <w:szCs w:val="24"/>
    </w:rPr>
  </w:style>
  <w:style w:type="character" w:customStyle="1" w:styleId="Heading7Char">
    <w:name w:val="Heading 7 Char"/>
    <w:basedOn w:val="DefaultParagraphFont"/>
    <w:link w:val="Heading7"/>
    <w:uiPriority w:val="9"/>
    <w:rsid w:val="00F85E64"/>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F85E64"/>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F85E64"/>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F85E64"/>
    <w:pPr>
      <w:ind w:left="720"/>
      <w:contextualSpacing/>
    </w:pPr>
  </w:style>
  <w:style w:type="character" w:styleId="BookTitle">
    <w:name w:val="Book Title"/>
    <w:basedOn w:val="DefaultParagraphFont"/>
    <w:uiPriority w:val="33"/>
    <w:qFormat/>
    <w:rsid w:val="00F85E64"/>
    <w:rPr>
      <w:b/>
      <w:bCs/>
      <w:smallCaps/>
      <w:spacing w:val="5"/>
    </w:rPr>
  </w:style>
  <w:style w:type="paragraph" w:styleId="Subtitle">
    <w:name w:val="Subtitle"/>
    <w:basedOn w:val="Normal"/>
    <w:next w:val="Normal"/>
    <w:link w:val="SubtitleChar"/>
    <w:uiPriority w:val="11"/>
    <w:qFormat/>
    <w:rsid w:val="00F85E64"/>
    <w:pPr>
      <w:numPr>
        <w:ilvl w:val="1"/>
      </w:numPr>
    </w:pPr>
    <w:rPr>
      <w:rFonts w:asciiTheme="majorHAnsi" w:eastAsiaTheme="majorEastAsia" w:hAnsiTheme="majorHAnsi" w:cstheme="majorBidi"/>
      <w:i/>
      <w:iCs/>
      <w:color w:val="3C3C3B" w:themeColor="accent1"/>
      <w:spacing w:val="15"/>
    </w:rPr>
  </w:style>
  <w:style w:type="character" w:customStyle="1" w:styleId="SubtitleChar">
    <w:name w:val="Subtitle Char"/>
    <w:basedOn w:val="DefaultParagraphFont"/>
    <w:link w:val="Subtitle"/>
    <w:uiPriority w:val="11"/>
    <w:rsid w:val="00F85E64"/>
    <w:rPr>
      <w:rFonts w:asciiTheme="majorHAnsi" w:eastAsiaTheme="majorEastAsia" w:hAnsiTheme="majorHAnsi" w:cstheme="majorBidi"/>
      <w:i/>
      <w:iCs/>
      <w:color w:val="3C3C3B" w:themeColor="accent1"/>
      <w:spacing w:val="15"/>
      <w:sz w:val="24"/>
      <w:szCs w:val="24"/>
    </w:rPr>
  </w:style>
  <w:style w:type="paragraph" w:styleId="Quote">
    <w:name w:val="Quote"/>
    <w:basedOn w:val="Normal"/>
    <w:next w:val="Normal"/>
    <w:link w:val="QuoteChar"/>
    <w:uiPriority w:val="29"/>
    <w:qFormat/>
    <w:rsid w:val="00F85E64"/>
    <w:rPr>
      <w:i/>
      <w:iCs/>
      <w:color w:val="000000" w:themeColor="text1"/>
    </w:rPr>
  </w:style>
  <w:style w:type="character" w:customStyle="1" w:styleId="QuoteChar">
    <w:name w:val="Quote Char"/>
    <w:basedOn w:val="DefaultParagraphFont"/>
    <w:link w:val="Quote"/>
    <w:uiPriority w:val="29"/>
    <w:rsid w:val="00F85E64"/>
    <w:rPr>
      <w:i/>
      <w:iCs/>
      <w:color w:val="000000" w:themeColor="text1"/>
      <w:sz w:val="24"/>
      <w:szCs w:val="24"/>
    </w:rPr>
  </w:style>
  <w:style w:type="character" w:styleId="IntenseReference">
    <w:name w:val="Intense Reference"/>
    <w:basedOn w:val="DefaultParagraphFont"/>
    <w:uiPriority w:val="32"/>
    <w:qFormat/>
    <w:rsid w:val="00F85E64"/>
    <w:rPr>
      <w:b/>
      <w:bCs/>
      <w:smallCaps/>
      <w:color w:val="D63D25" w:themeColor="accent2"/>
      <w:spacing w:val="5"/>
      <w:u w:val="single"/>
    </w:rPr>
  </w:style>
  <w:style w:type="character" w:styleId="CommentReference">
    <w:name w:val="annotation reference"/>
    <w:basedOn w:val="DefaultParagraphFont"/>
    <w:uiPriority w:val="99"/>
    <w:semiHidden/>
    <w:unhideWhenUsed/>
    <w:rsid w:val="00985E8F"/>
    <w:rPr>
      <w:sz w:val="18"/>
      <w:szCs w:val="18"/>
    </w:rPr>
  </w:style>
  <w:style w:type="paragraph" w:styleId="CommentText">
    <w:name w:val="annotation text"/>
    <w:basedOn w:val="Normal"/>
    <w:link w:val="CommentTextChar"/>
    <w:uiPriority w:val="99"/>
    <w:semiHidden/>
    <w:unhideWhenUsed/>
    <w:rsid w:val="00985E8F"/>
  </w:style>
  <w:style w:type="character" w:customStyle="1" w:styleId="CommentTextChar">
    <w:name w:val="Comment Text Char"/>
    <w:basedOn w:val="DefaultParagraphFont"/>
    <w:link w:val="CommentText"/>
    <w:uiPriority w:val="99"/>
    <w:semiHidden/>
    <w:rsid w:val="00985E8F"/>
    <w:rPr>
      <w:sz w:val="24"/>
      <w:szCs w:val="24"/>
    </w:rPr>
  </w:style>
  <w:style w:type="paragraph" w:styleId="CommentSubject">
    <w:name w:val="annotation subject"/>
    <w:basedOn w:val="CommentText"/>
    <w:next w:val="CommentText"/>
    <w:link w:val="CommentSubjectChar"/>
    <w:uiPriority w:val="99"/>
    <w:semiHidden/>
    <w:unhideWhenUsed/>
    <w:rsid w:val="00985E8F"/>
    <w:rPr>
      <w:b/>
      <w:bCs/>
    </w:rPr>
  </w:style>
  <w:style w:type="character" w:customStyle="1" w:styleId="CommentSubjectChar">
    <w:name w:val="Comment Subject Char"/>
    <w:basedOn w:val="CommentTextChar"/>
    <w:link w:val="CommentSubject"/>
    <w:uiPriority w:val="99"/>
    <w:semiHidden/>
    <w:rsid w:val="00985E8F"/>
    <w:rPr>
      <w:b/>
      <w:bCs/>
      <w:sz w:val="24"/>
      <w:szCs w:val="24"/>
    </w:rPr>
  </w:style>
  <w:style w:type="paragraph" w:styleId="TOCHeading">
    <w:name w:val="TOC Heading"/>
    <w:basedOn w:val="Heading1"/>
    <w:next w:val="Normal"/>
    <w:uiPriority w:val="39"/>
    <w:unhideWhenUsed/>
    <w:qFormat/>
    <w:rsid w:val="00740F37"/>
    <w:pPr>
      <w:spacing w:before="240" w:line="259" w:lineRule="auto"/>
      <w:outlineLvl w:val="9"/>
    </w:pPr>
    <w:rPr>
      <w:b w:val="0"/>
      <w:bCs w:val="0"/>
      <w:color w:val="2C2C2C" w:themeColor="accent1" w:themeShade="BF"/>
      <w:lang w:val="en-US" w:eastAsia="en-US"/>
    </w:rPr>
  </w:style>
  <w:style w:type="paragraph" w:styleId="TOC2">
    <w:name w:val="toc 2"/>
    <w:basedOn w:val="Normal"/>
    <w:next w:val="Normal"/>
    <w:autoRedefine/>
    <w:uiPriority w:val="39"/>
    <w:unhideWhenUsed/>
    <w:rsid w:val="00740F37"/>
    <w:pPr>
      <w:spacing w:after="100" w:line="259" w:lineRule="auto"/>
      <w:ind w:left="220"/>
    </w:pPr>
    <w:rPr>
      <w:rFonts w:cs="Times New Roman"/>
      <w:sz w:val="22"/>
      <w:szCs w:val="22"/>
      <w:lang w:val="en-US" w:eastAsia="en-US"/>
    </w:rPr>
  </w:style>
  <w:style w:type="paragraph" w:styleId="TOC1">
    <w:name w:val="toc 1"/>
    <w:basedOn w:val="Normal"/>
    <w:next w:val="Normal"/>
    <w:autoRedefine/>
    <w:uiPriority w:val="39"/>
    <w:unhideWhenUsed/>
    <w:rsid w:val="00740F37"/>
    <w:pPr>
      <w:spacing w:after="100" w:line="259" w:lineRule="auto"/>
    </w:pPr>
    <w:rPr>
      <w:rFonts w:cs="Times New Roman"/>
      <w:sz w:val="22"/>
      <w:szCs w:val="22"/>
      <w:lang w:val="en-US" w:eastAsia="en-US"/>
    </w:rPr>
  </w:style>
  <w:style w:type="paragraph" w:styleId="TOC3">
    <w:name w:val="toc 3"/>
    <w:basedOn w:val="Normal"/>
    <w:next w:val="Normal"/>
    <w:autoRedefine/>
    <w:uiPriority w:val="39"/>
    <w:unhideWhenUsed/>
    <w:rsid w:val="00740F37"/>
    <w:pPr>
      <w:spacing w:after="100" w:line="259" w:lineRule="auto"/>
      <w:ind w:left="440"/>
    </w:pPr>
    <w:rPr>
      <w:rFonts w:cs="Times New Roman"/>
      <w:sz w:val="22"/>
      <w:szCs w:val="22"/>
      <w:lang w:val="en-US" w:eastAsia="en-US"/>
    </w:rPr>
  </w:style>
  <w:style w:type="character" w:styleId="Hyperlink">
    <w:name w:val="Hyperlink"/>
    <w:basedOn w:val="DefaultParagraphFont"/>
    <w:uiPriority w:val="99"/>
    <w:unhideWhenUsed/>
    <w:rsid w:val="00740F37"/>
    <w:rPr>
      <w:color w:val="0092D2" w:themeColor="hyperlink"/>
      <w:u w:val="single"/>
    </w:rPr>
  </w:style>
  <w:style w:type="paragraph" w:styleId="Caption">
    <w:name w:val="caption"/>
    <w:basedOn w:val="Normal"/>
    <w:next w:val="Normal"/>
    <w:uiPriority w:val="35"/>
    <w:unhideWhenUsed/>
    <w:qFormat/>
    <w:rsid w:val="007C1E79"/>
    <w:pPr>
      <w:spacing w:after="200"/>
    </w:pPr>
    <w:rPr>
      <w:iCs/>
      <w:szCs w:val="18"/>
    </w:rPr>
  </w:style>
  <w:style w:type="paragraph" w:styleId="NormalWeb">
    <w:name w:val="Normal (Web)"/>
    <w:basedOn w:val="Normal"/>
    <w:uiPriority w:val="99"/>
    <w:semiHidden/>
    <w:unhideWhenUsed/>
    <w:rsid w:val="0078283A"/>
    <w:pPr>
      <w:spacing w:before="100" w:beforeAutospacing="1" w:after="100" w:afterAutospacing="1"/>
    </w:pPr>
    <w:rPr>
      <w:rFonts w:ascii="Times New Roman" w:hAnsi="Times New Roman" w:cs="Times New Roman"/>
      <w:sz w:val="24"/>
      <w:szCs w:val="24"/>
      <w:lang w:val="en-US" w:eastAsia="en-US"/>
    </w:rPr>
  </w:style>
  <w:style w:type="paragraph" w:styleId="FootnoteText">
    <w:name w:val="footnote text"/>
    <w:basedOn w:val="Normal"/>
    <w:link w:val="FootnoteTextChar"/>
    <w:uiPriority w:val="99"/>
    <w:semiHidden/>
    <w:unhideWhenUsed/>
    <w:rsid w:val="00364BB4"/>
  </w:style>
  <w:style w:type="character" w:customStyle="1" w:styleId="FootnoteTextChar">
    <w:name w:val="Footnote Text Char"/>
    <w:basedOn w:val="DefaultParagraphFont"/>
    <w:link w:val="FootnoteText"/>
    <w:uiPriority w:val="99"/>
    <w:semiHidden/>
    <w:rsid w:val="00364BB4"/>
  </w:style>
  <w:style w:type="character" w:styleId="FootnoteReference">
    <w:name w:val="footnote reference"/>
    <w:basedOn w:val="DefaultParagraphFont"/>
    <w:uiPriority w:val="99"/>
    <w:semiHidden/>
    <w:unhideWhenUsed/>
    <w:rsid w:val="00364BB4"/>
    <w:rPr>
      <w:vertAlign w:val="superscript"/>
    </w:rPr>
  </w:style>
  <w:style w:type="paragraph" w:styleId="NoSpacing">
    <w:name w:val="No Spacing"/>
    <w:uiPriority w:val="1"/>
    <w:qFormat/>
    <w:rsid w:val="00E8463F"/>
  </w:style>
  <w:style w:type="table" w:styleId="GridTable4-Accent5">
    <w:name w:val="Grid Table 4 Accent 5"/>
    <w:basedOn w:val="TableNormal"/>
    <w:uiPriority w:val="49"/>
    <w:rsid w:val="00991777"/>
    <w:tblPr>
      <w:tblStyleRowBandSize w:val="1"/>
      <w:tblStyleColBandSize w:val="1"/>
      <w:tblBorders>
        <w:top w:val="single" w:sz="4" w:space="0" w:color="4BC7FF" w:themeColor="accent5" w:themeTint="99"/>
        <w:left w:val="single" w:sz="4" w:space="0" w:color="4BC7FF" w:themeColor="accent5" w:themeTint="99"/>
        <w:bottom w:val="single" w:sz="4" w:space="0" w:color="4BC7FF" w:themeColor="accent5" w:themeTint="99"/>
        <w:right w:val="single" w:sz="4" w:space="0" w:color="4BC7FF" w:themeColor="accent5" w:themeTint="99"/>
        <w:insideH w:val="single" w:sz="4" w:space="0" w:color="4BC7FF" w:themeColor="accent5" w:themeTint="99"/>
        <w:insideV w:val="single" w:sz="4" w:space="0" w:color="4BC7FF" w:themeColor="accent5" w:themeTint="99"/>
      </w:tblBorders>
    </w:tblPr>
    <w:tblStylePr w:type="firstRow">
      <w:rPr>
        <w:b/>
        <w:bCs/>
        <w:color w:val="FFFFFF" w:themeColor="background1"/>
      </w:rPr>
      <w:tblPr/>
      <w:tcPr>
        <w:tcBorders>
          <w:top w:val="single" w:sz="4" w:space="0" w:color="0092D2" w:themeColor="accent5"/>
          <w:left w:val="single" w:sz="4" w:space="0" w:color="0092D2" w:themeColor="accent5"/>
          <w:bottom w:val="single" w:sz="4" w:space="0" w:color="0092D2" w:themeColor="accent5"/>
          <w:right w:val="single" w:sz="4" w:space="0" w:color="0092D2" w:themeColor="accent5"/>
          <w:insideH w:val="nil"/>
          <w:insideV w:val="nil"/>
        </w:tcBorders>
        <w:shd w:val="clear" w:color="auto" w:fill="0092D2" w:themeFill="accent5"/>
      </w:tcPr>
    </w:tblStylePr>
    <w:tblStylePr w:type="lastRow">
      <w:rPr>
        <w:b/>
        <w:bCs/>
      </w:rPr>
      <w:tblPr/>
      <w:tcPr>
        <w:tcBorders>
          <w:top w:val="double" w:sz="4" w:space="0" w:color="0092D2" w:themeColor="accent5"/>
        </w:tcBorders>
      </w:tcPr>
    </w:tblStylePr>
    <w:tblStylePr w:type="firstCol">
      <w:rPr>
        <w:b/>
        <w:bCs/>
      </w:rPr>
    </w:tblStylePr>
    <w:tblStylePr w:type="lastCol">
      <w:rPr>
        <w:b/>
        <w:bCs/>
      </w:rPr>
    </w:tblStylePr>
    <w:tblStylePr w:type="band1Vert">
      <w:tblPr/>
      <w:tcPr>
        <w:shd w:val="clear" w:color="auto" w:fill="C3ECFF" w:themeFill="accent5" w:themeFillTint="33"/>
      </w:tcPr>
    </w:tblStylePr>
    <w:tblStylePr w:type="band1Horz">
      <w:tblPr/>
      <w:tcPr>
        <w:shd w:val="clear" w:color="auto" w:fill="C3ECFF" w:themeFill="accent5" w:themeFillTint="33"/>
      </w:tcPr>
    </w:tblStylePr>
  </w:style>
  <w:style w:type="table" w:styleId="GridTable5Dark-Accent5">
    <w:name w:val="Grid Table 5 Dark Accent 5"/>
    <w:basedOn w:val="TableNormal"/>
    <w:uiPriority w:val="50"/>
    <w:rsid w:val="00C413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C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2" w:themeFill="accent5"/>
      </w:tcPr>
    </w:tblStylePr>
    <w:tblStylePr w:type="band1Vert">
      <w:tblPr/>
      <w:tcPr>
        <w:shd w:val="clear" w:color="auto" w:fill="87DAFF" w:themeFill="accent5" w:themeFillTint="66"/>
      </w:tcPr>
    </w:tblStylePr>
    <w:tblStylePr w:type="band1Horz">
      <w:tblPr/>
      <w:tcPr>
        <w:shd w:val="clear" w:color="auto" w:fill="87DAFF" w:themeFill="accent5" w:themeFillTint="66"/>
      </w:tcPr>
    </w:tblStylePr>
  </w:style>
  <w:style w:type="table" w:styleId="TableGrid">
    <w:name w:val="Table Grid"/>
    <w:basedOn w:val="TableNormal"/>
    <w:uiPriority w:val="59"/>
    <w:rsid w:val="008A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0578"/>
    <w:pPr>
      <w:autoSpaceDE w:val="0"/>
      <w:autoSpaceDN w:val="0"/>
      <w:adjustRightInd w:val="0"/>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5C7F0F"/>
  </w:style>
  <w:style w:type="character" w:customStyle="1" w:styleId="EndnoteTextChar">
    <w:name w:val="Endnote Text Char"/>
    <w:basedOn w:val="DefaultParagraphFont"/>
    <w:link w:val="EndnoteText"/>
    <w:uiPriority w:val="99"/>
    <w:semiHidden/>
    <w:rsid w:val="005C7F0F"/>
  </w:style>
  <w:style w:type="character" w:styleId="EndnoteReference">
    <w:name w:val="endnote reference"/>
    <w:basedOn w:val="DefaultParagraphFont"/>
    <w:uiPriority w:val="99"/>
    <w:semiHidden/>
    <w:unhideWhenUsed/>
    <w:rsid w:val="005C7F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1758">
      <w:bodyDiv w:val="1"/>
      <w:marLeft w:val="0"/>
      <w:marRight w:val="0"/>
      <w:marTop w:val="0"/>
      <w:marBottom w:val="0"/>
      <w:divBdr>
        <w:top w:val="none" w:sz="0" w:space="0" w:color="auto"/>
        <w:left w:val="none" w:sz="0" w:space="0" w:color="auto"/>
        <w:bottom w:val="none" w:sz="0" w:space="0" w:color="auto"/>
        <w:right w:val="none" w:sz="0" w:space="0" w:color="auto"/>
      </w:divBdr>
    </w:div>
    <w:div w:id="41710144">
      <w:bodyDiv w:val="1"/>
      <w:marLeft w:val="0"/>
      <w:marRight w:val="0"/>
      <w:marTop w:val="0"/>
      <w:marBottom w:val="0"/>
      <w:divBdr>
        <w:top w:val="none" w:sz="0" w:space="0" w:color="auto"/>
        <w:left w:val="none" w:sz="0" w:space="0" w:color="auto"/>
        <w:bottom w:val="none" w:sz="0" w:space="0" w:color="auto"/>
        <w:right w:val="none" w:sz="0" w:space="0" w:color="auto"/>
      </w:divBdr>
    </w:div>
    <w:div w:id="71316786">
      <w:bodyDiv w:val="1"/>
      <w:marLeft w:val="0"/>
      <w:marRight w:val="0"/>
      <w:marTop w:val="0"/>
      <w:marBottom w:val="0"/>
      <w:divBdr>
        <w:top w:val="none" w:sz="0" w:space="0" w:color="auto"/>
        <w:left w:val="none" w:sz="0" w:space="0" w:color="auto"/>
        <w:bottom w:val="none" w:sz="0" w:space="0" w:color="auto"/>
        <w:right w:val="none" w:sz="0" w:space="0" w:color="auto"/>
      </w:divBdr>
    </w:div>
    <w:div w:id="129788117">
      <w:bodyDiv w:val="1"/>
      <w:marLeft w:val="0"/>
      <w:marRight w:val="0"/>
      <w:marTop w:val="0"/>
      <w:marBottom w:val="0"/>
      <w:divBdr>
        <w:top w:val="none" w:sz="0" w:space="0" w:color="auto"/>
        <w:left w:val="none" w:sz="0" w:space="0" w:color="auto"/>
        <w:bottom w:val="none" w:sz="0" w:space="0" w:color="auto"/>
        <w:right w:val="none" w:sz="0" w:space="0" w:color="auto"/>
      </w:divBdr>
    </w:div>
    <w:div w:id="177815724">
      <w:bodyDiv w:val="1"/>
      <w:marLeft w:val="0"/>
      <w:marRight w:val="0"/>
      <w:marTop w:val="0"/>
      <w:marBottom w:val="0"/>
      <w:divBdr>
        <w:top w:val="none" w:sz="0" w:space="0" w:color="auto"/>
        <w:left w:val="none" w:sz="0" w:space="0" w:color="auto"/>
        <w:bottom w:val="none" w:sz="0" w:space="0" w:color="auto"/>
        <w:right w:val="none" w:sz="0" w:space="0" w:color="auto"/>
      </w:divBdr>
    </w:div>
    <w:div w:id="184948362">
      <w:bodyDiv w:val="1"/>
      <w:marLeft w:val="0"/>
      <w:marRight w:val="0"/>
      <w:marTop w:val="0"/>
      <w:marBottom w:val="0"/>
      <w:divBdr>
        <w:top w:val="none" w:sz="0" w:space="0" w:color="auto"/>
        <w:left w:val="none" w:sz="0" w:space="0" w:color="auto"/>
        <w:bottom w:val="none" w:sz="0" w:space="0" w:color="auto"/>
        <w:right w:val="none" w:sz="0" w:space="0" w:color="auto"/>
      </w:divBdr>
    </w:div>
    <w:div w:id="185679925">
      <w:bodyDiv w:val="1"/>
      <w:marLeft w:val="0"/>
      <w:marRight w:val="0"/>
      <w:marTop w:val="0"/>
      <w:marBottom w:val="0"/>
      <w:divBdr>
        <w:top w:val="none" w:sz="0" w:space="0" w:color="auto"/>
        <w:left w:val="none" w:sz="0" w:space="0" w:color="auto"/>
        <w:bottom w:val="none" w:sz="0" w:space="0" w:color="auto"/>
        <w:right w:val="none" w:sz="0" w:space="0" w:color="auto"/>
      </w:divBdr>
    </w:div>
    <w:div w:id="202328335">
      <w:bodyDiv w:val="1"/>
      <w:marLeft w:val="0"/>
      <w:marRight w:val="0"/>
      <w:marTop w:val="0"/>
      <w:marBottom w:val="0"/>
      <w:divBdr>
        <w:top w:val="none" w:sz="0" w:space="0" w:color="auto"/>
        <w:left w:val="none" w:sz="0" w:space="0" w:color="auto"/>
        <w:bottom w:val="none" w:sz="0" w:space="0" w:color="auto"/>
        <w:right w:val="none" w:sz="0" w:space="0" w:color="auto"/>
      </w:divBdr>
    </w:div>
    <w:div w:id="237862604">
      <w:bodyDiv w:val="1"/>
      <w:marLeft w:val="0"/>
      <w:marRight w:val="0"/>
      <w:marTop w:val="0"/>
      <w:marBottom w:val="0"/>
      <w:divBdr>
        <w:top w:val="none" w:sz="0" w:space="0" w:color="auto"/>
        <w:left w:val="none" w:sz="0" w:space="0" w:color="auto"/>
        <w:bottom w:val="none" w:sz="0" w:space="0" w:color="auto"/>
        <w:right w:val="none" w:sz="0" w:space="0" w:color="auto"/>
      </w:divBdr>
    </w:div>
    <w:div w:id="249123470">
      <w:bodyDiv w:val="1"/>
      <w:marLeft w:val="0"/>
      <w:marRight w:val="0"/>
      <w:marTop w:val="0"/>
      <w:marBottom w:val="0"/>
      <w:divBdr>
        <w:top w:val="none" w:sz="0" w:space="0" w:color="auto"/>
        <w:left w:val="none" w:sz="0" w:space="0" w:color="auto"/>
        <w:bottom w:val="none" w:sz="0" w:space="0" w:color="auto"/>
        <w:right w:val="none" w:sz="0" w:space="0" w:color="auto"/>
      </w:divBdr>
    </w:div>
    <w:div w:id="254171825">
      <w:bodyDiv w:val="1"/>
      <w:marLeft w:val="0"/>
      <w:marRight w:val="0"/>
      <w:marTop w:val="0"/>
      <w:marBottom w:val="0"/>
      <w:divBdr>
        <w:top w:val="none" w:sz="0" w:space="0" w:color="auto"/>
        <w:left w:val="none" w:sz="0" w:space="0" w:color="auto"/>
        <w:bottom w:val="none" w:sz="0" w:space="0" w:color="auto"/>
        <w:right w:val="none" w:sz="0" w:space="0" w:color="auto"/>
      </w:divBdr>
    </w:div>
    <w:div w:id="306250688">
      <w:bodyDiv w:val="1"/>
      <w:marLeft w:val="0"/>
      <w:marRight w:val="0"/>
      <w:marTop w:val="0"/>
      <w:marBottom w:val="0"/>
      <w:divBdr>
        <w:top w:val="none" w:sz="0" w:space="0" w:color="auto"/>
        <w:left w:val="none" w:sz="0" w:space="0" w:color="auto"/>
        <w:bottom w:val="none" w:sz="0" w:space="0" w:color="auto"/>
        <w:right w:val="none" w:sz="0" w:space="0" w:color="auto"/>
      </w:divBdr>
    </w:div>
    <w:div w:id="333144231">
      <w:bodyDiv w:val="1"/>
      <w:marLeft w:val="0"/>
      <w:marRight w:val="0"/>
      <w:marTop w:val="0"/>
      <w:marBottom w:val="0"/>
      <w:divBdr>
        <w:top w:val="none" w:sz="0" w:space="0" w:color="auto"/>
        <w:left w:val="none" w:sz="0" w:space="0" w:color="auto"/>
        <w:bottom w:val="none" w:sz="0" w:space="0" w:color="auto"/>
        <w:right w:val="none" w:sz="0" w:space="0" w:color="auto"/>
      </w:divBdr>
    </w:div>
    <w:div w:id="337856768">
      <w:bodyDiv w:val="1"/>
      <w:marLeft w:val="0"/>
      <w:marRight w:val="0"/>
      <w:marTop w:val="0"/>
      <w:marBottom w:val="0"/>
      <w:divBdr>
        <w:top w:val="none" w:sz="0" w:space="0" w:color="auto"/>
        <w:left w:val="none" w:sz="0" w:space="0" w:color="auto"/>
        <w:bottom w:val="none" w:sz="0" w:space="0" w:color="auto"/>
        <w:right w:val="none" w:sz="0" w:space="0" w:color="auto"/>
      </w:divBdr>
    </w:div>
    <w:div w:id="354578595">
      <w:bodyDiv w:val="1"/>
      <w:marLeft w:val="0"/>
      <w:marRight w:val="0"/>
      <w:marTop w:val="0"/>
      <w:marBottom w:val="0"/>
      <w:divBdr>
        <w:top w:val="none" w:sz="0" w:space="0" w:color="auto"/>
        <w:left w:val="none" w:sz="0" w:space="0" w:color="auto"/>
        <w:bottom w:val="none" w:sz="0" w:space="0" w:color="auto"/>
        <w:right w:val="none" w:sz="0" w:space="0" w:color="auto"/>
      </w:divBdr>
    </w:div>
    <w:div w:id="373047063">
      <w:bodyDiv w:val="1"/>
      <w:marLeft w:val="0"/>
      <w:marRight w:val="0"/>
      <w:marTop w:val="0"/>
      <w:marBottom w:val="0"/>
      <w:divBdr>
        <w:top w:val="none" w:sz="0" w:space="0" w:color="auto"/>
        <w:left w:val="none" w:sz="0" w:space="0" w:color="auto"/>
        <w:bottom w:val="none" w:sz="0" w:space="0" w:color="auto"/>
        <w:right w:val="none" w:sz="0" w:space="0" w:color="auto"/>
      </w:divBdr>
    </w:div>
    <w:div w:id="413673076">
      <w:bodyDiv w:val="1"/>
      <w:marLeft w:val="0"/>
      <w:marRight w:val="0"/>
      <w:marTop w:val="0"/>
      <w:marBottom w:val="0"/>
      <w:divBdr>
        <w:top w:val="none" w:sz="0" w:space="0" w:color="auto"/>
        <w:left w:val="none" w:sz="0" w:space="0" w:color="auto"/>
        <w:bottom w:val="none" w:sz="0" w:space="0" w:color="auto"/>
        <w:right w:val="none" w:sz="0" w:space="0" w:color="auto"/>
      </w:divBdr>
    </w:div>
    <w:div w:id="436100559">
      <w:bodyDiv w:val="1"/>
      <w:marLeft w:val="0"/>
      <w:marRight w:val="0"/>
      <w:marTop w:val="0"/>
      <w:marBottom w:val="0"/>
      <w:divBdr>
        <w:top w:val="none" w:sz="0" w:space="0" w:color="auto"/>
        <w:left w:val="none" w:sz="0" w:space="0" w:color="auto"/>
        <w:bottom w:val="none" w:sz="0" w:space="0" w:color="auto"/>
        <w:right w:val="none" w:sz="0" w:space="0" w:color="auto"/>
      </w:divBdr>
    </w:div>
    <w:div w:id="443187000">
      <w:bodyDiv w:val="1"/>
      <w:marLeft w:val="0"/>
      <w:marRight w:val="0"/>
      <w:marTop w:val="0"/>
      <w:marBottom w:val="0"/>
      <w:divBdr>
        <w:top w:val="none" w:sz="0" w:space="0" w:color="auto"/>
        <w:left w:val="none" w:sz="0" w:space="0" w:color="auto"/>
        <w:bottom w:val="none" w:sz="0" w:space="0" w:color="auto"/>
        <w:right w:val="none" w:sz="0" w:space="0" w:color="auto"/>
      </w:divBdr>
    </w:div>
    <w:div w:id="457143166">
      <w:bodyDiv w:val="1"/>
      <w:marLeft w:val="0"/>
      <w:marRight w:val="0"/>
      <w:marTop w:val="0"/>
      <w:marBottom w:val="0"/>
      <w:divBdr>
        <w:top w:val="none" w:sz="0" w:space="0" w:color="auto"/>
        <w:left w:val="none" w:sz="0" w:space="0" w:color="auto"/>
        <w:bottom w:val="none" w:sz="0" w:space="0" w:color="auto"/>
        <w:right w:val="none" w:sz="0" w:space="0" w:color="auto"/>
      </w:divBdr>
    </w:div>
    <w:div w:id="485441374">
      <w:bodyDiv w:val="1"/>
      <w:marLeft w:val="0"/>
      <w:marRight w:val="0"/>
      <w:marTop w:val="0"/>
      <w:marBottom w:val="0"/>
      <w:divBdr>
        <w:top w:val="none" w:sz="0" w:space="0" w:color="auto"/>
        <w:left w:val="none" w:sz="0" w:space="0" w:color="auto"/>
        <w:bottom w:val="none" w:sz="0" w:space="0" w:color="auto"/>
        <w:right w:val="none" w:sz="0" w:space="0" w:color="auto"/>
      </w:divBdr>
    </w:div>
    <w:div w:id="512914365">
      <w:bodyDiv w:val="1"/>
      <w:marLeft w:val="0"/>
      <w:marRight w:val="0"/>
      <w:marTop w:val="0"/>
      <w:marBottom w:val="0"/>
      <w:divBdr>
        <w:top w:val="none" w:sz="0" w:space="0" w:color="auto"/>
        <w:left w:val="none" w:sz="0" w:space="0" w:color="auto"/>
        <w:bottom w:val="none" w:sz="0" w:space="0" w:color="auto"/>
        <w:right w:val="none" w:sz="0" w:space="0" w:color="auto"/>
      </w:divBdr>
    </w:div>
    <w:div w:id="549726688">
      <w:bodyDiv w:val="1"/>
      <w:marLeft w:val="0"/>
      <w:marRight w:val="0"/>
      <w:marTop w:val="0"/>
      <w:marBottom w:val="0"/>
      <w:divBdr>
        <w:top w:val="none" w:sz="0" w:space="0" w:color="auto"/>
        <w:left w:val="none" w:sz="0" w:space="0" w:color="auto"/>
        <w:bottom w:val="none" w:sz="0" w:space="0" w:color="auto"/>
        <w:right w:val="none" w:sz="0" w:space="0" w:color="auto"/>
      </w:divBdr>
    </w:div>
    <w:div w:id="582760343">
      <w:bodyDiv w:val="1"/>
      <w:marLeft w:val="0"/>
      <w:marRight w:val="0"/>
      <w:marTop w:val="0"/>
      <w:marBottom w:val="0"/>
      <w:divBdr>
        <w:top w:val="none" w:sz="0" w:space="0" w:color="auto"/>
        <w:left w:val="none" w:sz="0" w:space="0" w:color="auto"/>
        <w:bottom w:val="none" w:sz="0" w:space="0" w:color="auto"/>
        <w:right w:val="none" w:sz="0" w:space="0" w:color="auto"/>
      </w:divBdr>
    </w:div>
    <w:div w:id="594435044">
      <w:bodyDiv w:val="1"/>
      <w:marLeft w:val="0"/>
      <w:marRight w:val="0"/>
      <w:marTop w:val="0"/>
      <w:marBottom w:val="0"/>
      <w:divBdr>
        <w:top w:val="none" w:sz="0" w:space="0" w:color="auto"/>
        <w:left w:val="none" w:sz="0" w:space="0" w:color="auto"/>
        <w:bottom w:val="none" w:sz="0" w:space="0" w:color="auto"/>
        <w:right w:val="none" w:sz="0" w:space="0" w:color="auto"/>
      </w:divBdr>
    </w:div>
    <w:div w:id="618420082">
      <w:bodyDiv w:val="1"/>
      <w:marLeft w:val="0"/>
      <w:marRight w:val="0"/>
      <w:marTop w:val="0"/>
      <w:marBottom w:val="0"/>
      <w:divBdr>
        <w:top w:val="none" w:sz="0" w:space="0" w:color="auto"/>
        <w:left w:val="none" w:sz="0" w:space="0" w:color="auto"/>
        <w:bottom w:val="none" w:sz="0" w:space="0" w:color="auto"/>
        <w:right w:val="none" w:sz="0" w:space="0" w:color="auto"/>
      </w:divBdr>
    </w:div>
    <w:div w:id="645356541">
      <w:bodyDiv w:val="1"/>
      <w:marLeft w:val="0"/>
      <w:marRight w:val="0"/>
      <w:marTop w:val="0"/>
      <w:marBottom w:val="0"/>
      <w:divBdr>
        <w:top w:val="none" w:sz="0" w:space="0" w:color="auto"/>
        <w:left w:val="none" w:sz="0" w:space="0" w:color="auto"/>
        <w:bottom w:val="none" w:sz="0" w:space="0" w:color="auto"/>
        <w:right w:val="none" w:sz="0" w:space="0" w:color="auto"/>
      </w:divBdr>
    </w:div>
    <w:div w:id="659192914">
      <w:bodyDiv w:val="1"/>
      <w:marLeft w:val="0"/>
      <w:marRight w:val="0"/>
      <w:marTop w:val="0"/>
      <w:marBottom w:val="0"/>
      <w:divBdr>
        <w:top w:val="none" w:sz="0" w:space="0" w:color="auto"/>
        <w:left w:val="none" w:sz="0" w:space="0" w:color="auto"/>
        <w:bottom w:val="none" w:sz="0" w:space="0" w:color="auto"/>
        <w:right w:val="none" w:sz="0" w:space="0" w:color="auto"/>
      </w:divBdr>
    </w:div>
    <w:div w:id="677730773">
      <w:bodyDiv w:val="1"/>
      <w:marLeft w:val="0"/>
      <w:marRight w:val="0"/>
      <w:marTop w:val="0"/>
      <w:marBottom w:val="0"/>
      <w:divBdr>
        <w:top w:val="none" w:sz="0" w:space="0" w:color="auto"/>
        <w:left w:val="none" w:sz="0" w:space="0" w:color="auto"/>
        <w:bottom w:val="none" w:sz="0" w:space="0" w:color="auto"/>
        <w:right w:val="none" w:sz="0" w:space="0" w:color="auto"/>
      </w:divBdr>
    </w:div>
    <w:div w:id="770509285">
      <w:bodyDiv w:val="1"/>
      <w:marLeft w:val="0"/>
      <w:marRight w:val="0"/>
      <w:marTop w:val="0"/>
      <w:marBottom w:val="0"/>
      <w:divBdr>
        <w:top w:val="none" w:sz="0" w:space="0" w:color="auto"/>
        <w:left w:val="none" w:sz="0" w:space="0" w:color="auto"/>
        <w:bottom w:val="none" w:sz="0" w:space="0" w:color="auto"/>
        <w:right w:val="none" w:sz="0" w:space="0" w:color="auto"/>
      </w:divBdr>
    </w:div>
    <w:div w:id="808861078">
      <w:bodyDiv w:val="1"/>
      <w:marLeft w:val="0"/>
      <w:marRight w:val="0"/>
      <w:marTop w:val="0"/>
      <w:marBottom w:val="0"/>
      <w:divBdr>
        <w:top w:val="none" w:sz="0" w:space="0" w:color="auto"/>
        <w:left w:val="none" w:sz="0" w:space="0" w:color="auto"/>
        <w:bottom w:val="none" w:sz="0" w:space="0" w:color="auto"/>
        <w:right w:val="none" w:sz="0" w:space="0" w:color="auto"/>
      </w:divBdr>
    </w:div>
    <w:div w:id="823668394">
      <w:bodyDiv w:val="1"/>
      <w:marLeft w:val="0"/>
      <w:marRight w:val="0"/>
      <w:marTop w:val="0"/>
      <w:marBottom w:val="0"/>
      <w:divBdr>
        <w:top w:val="none" w:sz="0" w:space="0" w:color="auto"/>
        <w:left w:val="none" w:sz="0" w:space="0" w:color="auto"/>
        <w:bottom w:val="none" w:sz="0" w:space="0" w:color="auto"/>
        <w:right w:val="none" w:sz="0" w:space="0" w:color="auto"/>
      </w:divBdr>
    </w:div>
    <w:div w:id="830171963">
      <w:bodyDiv w:val="1"/>
      <w:marLeft w:val="0"/>
      <w:marRight w:val="0"/>
      <w:marTop w:val="0"/>
      <w:marBottom w:val="0"/>
      <w:divBdr>
        <w:top w:val="none" w:sz="0" w:space="0" w:color="auto"/>
        <w:left w:val="none" w:sz="0" w:space="0" w:color="auto"/>
        <w:bottom w:val="none" w:sz="0" w:space="0" w:color="auto"/>
        <w:right w:val="none" w:sz="0" w:space="0" w:color="auto"/>
      </w:divBdr>
    </w:div>
    <w:div w:id="835388904">
      <w:bodyDiv w:val="1"/>
      <w:marLeft w:val="0"/>
      <w:marRight w:val="0"/>
      <w:marTop w:val="0"/>
      <w:marBottom w:val="0"/>
      <w:divBdr>
        <w:top w:val="none" w:sz="0" w:space="0" w:color="auto"/>
        <w:left w:val="none" w:sz="0" w:space="0" w:color="auto"/>
        <w:bottom w:val="none" w:sz="0" w:space="0" w:color="auto"/>
        <w:right w:val="none" w:sz="0" w:space="0" w:color="auto"/>
      </w:divBdr>
    </w:div>
    <w:div w:id="838889531">
      <w:bodyDiv w:val="1"/>
      <w:marLeft w:val="0"/>
      <w:marRight w:val="0"/>
      <w:marTop w:val="0"/>
      <w:marBottom w:val="0"/>
      <w:divBdr>
        <w:top w:val="none" w:sz="0" w:space="0" w:color="auto"/>
        <w:left w:val="none" w:sz="0" w:space="0" w:color="auto"/>
        <w:bottom w:val="none" w:sz="0" w:space="0" w:color="auto"/>
        <w:right w:val="none" w:sz="0" w:space="0" w:color="auto"/>
      </w:divBdr>
    </w:div>
    <w:div w:id="850410273">
      <w:bodyDiv w:val="1"/>
      <w:marLeft w:val="0"/>
      <w:marRight w:val="0"/>
      <w:marTop w:val="0"/>
      <w:marBottom w:val="0"/>
      <w:divBdr>
        <w:top w:val="none" w:sz="0" w:space="0" w:color="auto"/>
        <w:left w:val="none" w:sz="0" w:space="0" w:color="auto"/>
        <w:bottom w:val="none" w:sz="0" w:space="0" w:color="auto"/>
        <w:right w:val="none" w:sz="0" w:space="0" w:color="auto"/>
      </w:divBdr>
    </w:div>
    <w:div w:id="853810386">
      <w:bodyDiv w:val="1"/>
      <w:marLeft w:val="0"/>
      <w:marRight w:val="0"/>
      <w:marTop w:val="0"/>
      <w:marBottom w:val="0"/>
      <w:divBdr>
        <w:top w:val="none" w:sz="0" w:space="0" w:color="auto"/>
        <w:left w:val="none" w:sz="0" w:space="0" w:color="auto"/>
        <w:bottom w:val="none" w:sz="0" w:space="0" w:color="auto"/>
        <w:right w:val="none" w:sz="0" w:space="0" w:color="auto"/>
      </w:divBdr>
    </w:div>
    <w:div w:id="871187538">
      <w:bodyDiv w:val="1"/>
      <w:marLeft w:val="0"/>
      <w:marRight w:val="0"/>
      <w:marTop w:val="0"/>
      <w:marBottom w:val="0"/>
      <w:divBdr>
        <w:top w:val="none" w:sz="0" w:space="0" w:color="auto"/>
        <w:left w:val="none" w:sz="0" w:space="0" w:color="auto"/>
        <w:bottom w:val="none" w:sz="0" w:space="0" w:color="auto"/>
        <w:right w:val="none" w:sz="0" w:space="0" w:color="auto"/>
      </w:divBdr>
    </w:div>
    <w:div w:id="885144523">
      <w:bodyDiv w:val="1"/>
      <w:marLeft w:val="0"/>
      <w:marRight w:val="0"/>
      <w:marTop w:val="0"/>
      <w:marBottom w:val="0"/>
      <w:divBdr>
        <w:top w:val="none" w:sz="0" w:space="0" w:color="auto"/>
        <w:left w:val="none" w:sz="0" w:space="0" w:color="auto"/>
        <w:bottom w:val="none" w:sz="0" w:space="0" w:color="auto"/>
        <w:right w:val="none" w:sz="0" w:space="0" w:color="auto"/>
      </w:divBdr>
    </w:div>
    <w:div w:id="909073400">
      <w:bodyDiv w:val="1"/>
      <w:marLeft w:val="0"/>
      <w:marRight w:val="0"/>
      <w:marTop w:val="0"/>
      <w:marBottom w:val="0"/>
      <w:divBdr>
        <w:top w:val="none" w:sz="0" w:space="0" w:color="auto"/>
        <w:left w:val="none" w:sz="0" w:space="0" w:color="auto"/>
        <w:bottom w:val="none" w:sz="0" w:space="0" w:color="auto"/>
        <w:right w:val="none" w:sz="0" w:space="0" w:color="auto"/>
      </w:divBdr>
    </w:div>
    <w:div w:id="942880600">
      <w:bodyDiv w:val="1"/>
      <w:marLeft w:val="0"/>
      <w:marRight w:val="0"/>
      <w:marTop w:val="0"/>
      <w:marBottom w:val="0"/>
      <w:divBdr>
        <w:top w:val="none" w:sz="0" w:space="0" w:color="auto"/>
        <w:left w:val="none" w:sz="0" w:space="0" w:color="auto"/>
        <w:bottom w:val="none" w:sz="0" w:space="0" w:color="auto"/>
        <w:right w:val="none" w:sz="0" w:space="0" w:color="auto"/>
      </w:divBdr>
    </w:div>
    <w:div w:id="947660880">
      <w:bodyDiv w:val="1"/>
      <w:marLeft w:val="0"/>
      <w:marRight w:val="0"/>
      <w:marTop w:val="0"/>
      <w:marBottom w:val="0"/>
      <w:divBdr>
        <w:top w:val="none" w:sz="0" w:space="0" w:color="auto"/>
        <w:left w:val="none" w:sz="0" w:space="0" w:color="auto"/>
        <w:bottom w:val="none" w:sz="0" w:space="0" w:color="auto"/>
        <w:right w:val="none" w:sz="0" w:space="0" w:color="auto"/>
      </w:divBdr>
    </w:div>
    <w:div w:id="951208026">
      <w:bodyDiv w:val="1"/>
      <w:marLeft w:val="0"/>
      <w:marRight w:val="0"/>
      <w:marTop w:val="0"/>
      <w:marBottom w:val="0"/>
      <w:divBdr>
        <w:top w:val="none" w:sz="0" w:space="0" w:color="auto"/>
        <w:left w:val="none" w:sz="0" w:space="0" w:color="auto"/>
        <w:bottom w:val="none" w:sz="0" w:space="0" w:color="auto"/>
        <w:right w:val="none" w:sz="0" w:space="0" w:color="auto"/>
      </w:divBdr>
    </w:div>
    <w:div w:id="983192446">
      <w:bodyDiv w:val="1"/>
      <w:marLeft w:val="0"/>
      <w:marRight w:val="0"/>
      <w:marTop w:val="0"/>
      <w:marBottom w:val="0"/>
      <w:divBdr>
        <w:top w:val="none" w:sz="0" w:space="0" w:color="auto"/>
        <w:left w:val="none" w:sz="0" w:space="0" w:color="auto"/>
        <w:bottom w:val="none" w:sz="0" w:space="0" w:color="auto"/>
        <w:right w:val="none" w:sz="0" w:space="0" w:color="auto"/>
      </w:divBdr>
    </w:div>
    <w:div w:id="996957590">
      <w:bodyDiv w:val="1"/>
      <w:marLeft w:val="0"/>
      <w:marRight w:val="0"/>
      <w:marTop w:val="0"/>
      <w:marBottom w:val="0"/>
      <w:divBdr>
        <w:top w:val="none" w:sz="0" w:space="0" w:color="auto"/>
        <w:left w:val="none" w:sz="0" w:space="0" w:color="auto"/>
        <w:bottom w:val="none" w:sz="0" w:space="0" w:color="auto"/>
        <w:right w:val="none" w:sz="0" w:space="0" w:color="auto"/>
      </w:divBdr>
    </w:div>
    <w:div w:id="1056004110">
      <w:bodyDiv w:val="1"/>
      <w:marLeft w:val="0"/>
      <w:marRight w:val="0"/>
      <w:marTop w:val="0"/>
      <w:marBottom w:val="0"/>
      <w:divBdr>
        <w:top w:val="none" w:sz="0" w:space="0" w:color="auto"/>
        <w:left w:val="none" w:sz="0" w:space="0" w:color="auto"/>
        <w:bottom w:val="none" w:sz="0" w:space="0" w:color="auto"/>
        <w:right w:val="none" w:sz="0" w:space="0" w:color="auto"/>
      </w:divBdr>
    </w:div>
    <w:div w:id="1065445607">
      <w:bodyDiv w:val="1"/>
      <w:marLeft w:val="0"/>
      <w:marRight w:val="0"/>
      <w:marTop w:val="0"/>
      <w:marBottom w:val="0"/>
      <w:divBdr>
        <w:top w:val="none" w:sz="0" w:space="0" w:color="auto"/>
        <w:left w:val="none" w:sz="0" w:space="0" w:color="auto"/>
        <w:bottom w:val="none" w:sz="0" w:space="0" w:color="auto"/>
        <w:right w:val="none" w:sz="0" w:space="0" w:color="auto"/>
      </w:divBdr>
    </w:div>
    <w:div w:id="1091927904">
      <w:bodyDiv w:val="1"/>
      <w:marLeft w:val="0"/>
      <w:marRight w:val="0"/>
      <w:marTop w:val="0"/>
      <w:marBottom w:val="0"/>
      <w:divBdr>
        <w:top w:val="none" w:sz="0" w:space="0" w:color="auto"/>
        <w:left w:val="none" w:sz="0" w:space="0" w:color="auto"/>
        <w:bottom w:val="none" w:sz="0" w:space="0" w:color="auto"/>
        <w:right w:val="none" w:sz="0" w:space="0" w:color="auto"/>
      </w:divBdr>
    </w:div>
    <w:div w:id="1136411717">
      <w:bodyDiv w:val="1"/>
      <w:marLeft w:val="0"/>
      <w:marRight w:val="0"/>
      <w:marTop w:val="0"/>
      <w:marBottom w:val="0"/>
      <w:divBdr>
        <w:top w:val="none" w:sz="0" w:space="0" w:color="auto"/>
        <w:left w:val="none" w:sz="0" w:space="0" w:color="auto"/>
        <w:bottom w:val="none" w:sz="0" w:space="0" w:color="auto"/>
        <w:right w:val="none" w:sz="0" w:space="0" w:color="auto"/>
      </w:divBdr>
    </w:div>
    <w:div w:id="1155996192">
      <w:bodyDiv w:val="1"/>
      <w:marLeft w:val="0"/>
      <w:marRight w:val="0"/>
      <w:marTop w:val="0"/>
      <w:marBottom w:val="0"/>
      <w:divBdr>
        <w:top w:val="none" w:sz="0" w:space="0" w:color="auto"/>
        <w:left w:val="none" w:sz="0" w:space="0" w:color="auto"/>
        <w:bottom w:val="none" w:sz="0" w:space="0" w:color="auto"/>
        <w:right w:val="none" w:sz="0" w:space="0" w:color="auto"/>
      </w:divBdr>
    </w:div>
    <w:div w:id="1171917051">
      <w:bodyDiv w:val="1"/>
      <w:marLeft w:val="0"/>
      <w:marRight w:val="0"/>
      <w:marTop w:val="0"/>
      <w:marBottom w:val="0"/>
      <w:divBdr>
        <w:top w:val="none" w:sz="0" w:space="0" w:color="auto"/>
        <w:left w:val="none" w:sz="0" w:space="0" w:color="auto"/>
        <w:bottom w:val="none" w:sz="0" w:space="0" w:color="auto"/>
        <w:right w:val="none" w:sz="0" w:space="0" w:color="auto"/>
      </w:divBdr>
    </w:div>
    <w:div w:id="1211503177">
      <w:bodyDiv w:val="1"/>
      <w:marLeft w:val="0"/>
      <w:marRight w:val="0"/>
      <w:marTop w:val="0"/>
      <w:marBottom w:val="0"/>
      <w:divBdr>
        <w:top w:val="none" w:sz="0" w:space="0" w:color="auto"/>
        <w:left w:val="none" w:sz="0" w:space="0" w:color="auto"/>
        <w:bottom w:val="none" w:sz="0" w:space="0" w:color="auto"/>
        <w:right w:val="none" w:sz="0" w:space="0" w:color="auto"/>
      </w:divBdr>
    </w:div>
    <w:div w:id="1225801009">
      <w:bodyDiv w:val="1"/>
      <w:marLeft w:val="0"/>
      <w:marRight w:val="0"/>
      <w:marTop w:val="0"/>
      <w:marBottom w:val="0"/>
      <w:divBdr>
        <w:top w:val="none" w:sz="0" w:space="0" w:color="auto"/>
        <w:left w:val="none" w:sz="0" w:space="0" w:color="auto"/>
        <w:bottom w:val="none" w:sz="0" w:space="0" w:color="auto"/>
        <w:right w:val="none" w:sz="0" w:space="0" w:color="auto"/>
      </w:divBdr>
    </w:div>
    <w:div w:id="1230771092">
      <w:bodyDiv w:val="1"/>
      <w:marLeft w:val="0"/>
      <w:marRight w:val="0"/>
      <w:marTop w:val="0"/>
      <w:marBottom w:val="0"/>
      <w:divBdr>
        <w:top w:val="none" w:sz="0" w:space="0" w:color="auto"/>
        <w:left w:val="none" w:sz="0" w:space="0" w:color="auto"/>
        <w:bottom w:val="none" w:sz="0" w:space="0" w:color="auto"/>
        <w:right w:val="none" w:sz="0" w:space="0" w:color="auto"/>
      </w:divBdr>
      <w:divsChild>
        <w:div w:id="731586334">
          <w:marLeft w:val="0"/>
          <w:marRight w:val="0"/>
          <w:marTop w:val="0"/>
          <w:marBottom w:val="0"/>
          <w:divBdr>
            <w:top w:val="none" w:sz="0" w:space="0" w:color="auto"/>
            <w:left w:val="none" w:sz="0" w:space="0" w:color="auto"/>
            <w:bottom w:val="none" w:sz="0" w:space="0" w:color="auto"/>
            <w:right w:val="none" w:sz="0" w:space="0" w:color="auto"/>
          </w:divBdr>
        </w:div>
        <w:div w:id="1296062799">
          <w:marLeft w:val="0"/>
          <w:marRight w:val="0"/>
          <w:marTop w:val="0"/>
          <w:marBottom w:val="0"/>
          <w:divBdr>
            <w:top w:val="none" w:sz="0" w:space="0" w:color="auto"/>
            <w:left w:val="none" w:sz="0" w:space="0" w:color="auto"/>
            <w:bottom w:val="none" w:sz="0" w:space="0" w:color="auto"/>
            <w:right w:val="none" w:sz="0" w:space="0" w:color="auto"/>
          </w:divBdr>
        </w:div>
      </w:divsChild>
    </w:div>
    <w:div w:id="1263761357">
      <w:bodyDiv w:val="1"/>
      <w:marLeft w:val="0"/>
      <w:marRight w:val="0"/>
      <w:marTop w:val="0"/>
      <w:marBottom w:val="0"/>
      <w:divBdr>
        <w:top w:val="none" w:sz="0" w:space="0" w:color="auto"/>
        <w:left w:val="none" w:sz="0" w:space="0" w:color="auto"/>
        <w:bottom w:val="none" w:sz="0" w:space="0" w:color="auto"/>
        <w:right w:val="none" w:sz="0" w:space="0" w:color="auto"/>
      </w:divBdr>
    </w:div>
    <w:div w:id="1265724486">
      <w:bodyDiv w:val="1"/>
      <w:marLeft w:val="0"/>
      <w:marRight w:val="0"/>
      <w:marTop w:val="0"/>
      <w:marBottom w:val="0"/>
      <w:divBdr>
        <w:top w:val="none" w:sz="0" w:space="0" w:color="auto"/>
        <w:left w:val="none" w:sz="0" w:space="0" w:color="auto"/>
        <w:bottom w:val="none" w:sz="0" w:space="0" w:color="auto"/>
        <w:right w:val="none" w:sz="0" w:space="0" w:color="auto"/>
      </w:divBdr>
    </w:div>
    <w:div w:id="1282029439">
      <w:bodyDiv w:val="1"/>
      <w:marLeft w:val="0"/>
      <w:marRight w:val="0"/>
      <w:marTop w:val="0"/>
      <w:marBottom w:val="0"/>
      <w:divBdr>
        <w:top w:val="none" w:sz="0" w:space="0" w:color="auto"/>
        <w:left w:val="none" w:sz="0" w:space="0" w:color="auto"/>
        <w:bottom w:val="none" w:sz="0" w:space="0" w:color="auto"/>
        <w:right w:val="none" w:sz="0" w:space="0" w:color="auto"/>
      </w:divBdr>
    </w:div>
    <w:div w:id="1358234624">
      <w:bodyDiv w:val="1"/>
      <w:marLeft w:val="0"/>
      <w:marRight w:val="0"/>
      <w:marTop w:val="0"/>
      <w:marBottom w:val="0"/>
      <w:divBdr>
        <w:top w:val="none" w:sz="0" w:space="0" w:color="auto"/>
        <w:left w:val="none" w:sz="0" w:space="0" w:color="auto"/>
        <w:bottom w:val="none" w:sz="0" w:space="0" w:color="auto"/>
        <w:right w:val="none" w:sz="0" w:space="0" w:color="auto"/>
      </w:divBdr>
    </w:div>
    <w:div w:id="1358770180">
      <w:bodyDiv w:val="1"/>
      <w:marLeft w:val="0"/>
      <w:marRight w:val="0"/>
      <w:marTop w:val="0"/>
      <w:marBottom w:val="0"/>
      <w:divBdr>
        <w:top w:val="none" w:sz="0" w:space="0" w:color="auto"/>
        <w:left w:val="none" w:sz="0" w:space="0" w:color="auto"/>
        <w:bottom w:val="none" w:sz="0" w:space="0" w:color="auto"/>
        <w:right w:val="none" w:sz="0" w:space="0" w:color="auto"/>
      </w:divBdr>
    </w:div>
    <w:div w:id="1374426917">
      <w:bodyDiv w:val="1"/>
      <w:marLeft w:val="0"/>
      <w:marRight w:val="0"/>
      <w:marTop w:val="0"/>
      <w:marBottom w:val="0"/>
      <w:divBdr>
        <w:top w:val="none" w:sz="0" w:space="0" w:color="auto"/>
        <w:left w:val="none" w:sz="0" w:space="0" w:color="auto"/>
        <w:bottom w:val="none" w:sz="0" w:space="0" w:color="auto"/>
        <w:right w:val="none" w:sz="0" w:space="0" w:color="auto"/>
      </w:divBdr>
    </w:div>
    <w:div w:id="1434009916">
      <w:bodyDiv w:val="1"/>
      <w:marLeft w:val="0"/>
      <w:marRight w:val="0"/>
      <w:marTop w:val="0"/>
      <w:marBottom w:val="0"/>
      <w:divBdr>
        <w:top w:val="none" w:sz="0" w:space="0" w:color="auto"/>
        <w:left w:val="none" w:sz="0" w:space="0" w:color="auto"/>
        <w:bottom w:val="none" w:sz="0" w:space="0" w:color="auto"/>
        <w:right w:val="none" w:sz="0" w:space="0" w:color="auto"/>
      </w:divBdr>
    </w:div>
    <w:div w:id="1436903625">
      <w:bodyDiv w:val="1"/>
      <w:marLeft w:val="0"/>
      <w:marRight w:val="0"/>
      <w:marTop w:val="0"/>
      <w:marBottom w:val="0"/>
      <w:divBdr>
        <w:top w:val="none" w:sz="0" w:space="0" w:color="auto"/>
        <w:left w:val="none" w:sz="0" w:space="0" w:color="auto"/>
        <w:bottom w:val="none" w:sz="0" w:space="0" w:color="auto"/>
        <w:right w:val="none" w:sz="0" w:space="0" w:color="auto"/>
      </w:divBdr>
    </w:div>
    <w:div w:id="1487168892">
      <w:bodyDiv w:val="1"/>
      <w:marLeft w:val="0"/>
      <w:marRight w:val="0"/>
      <w:marTop w:val="0"/>
      <w:marBottom w:val="0"/>
      <w:divBdr>
        <w:top w:val="none" w:sz="0" w:space="0" w:color="auto"/>
        <w:left w:val="none" w:sz="0" w:space="0" w:color="auto"/>
        <w:bottom w:val="none" w:sz="0" w:space="0" w:color="auto"/>
        <w:right w:val="none" w:sz="0" w:space="0" w:color="auto"/>
      </w:divBdr>
    </w:div>
    <w:div w:id="1500852862">
      <w:bodyDiv w:val="1"/>
      <w:marLeft w:val="0"/>
      <w:marRight w:val="0"/>
      <w:marTop w:val="0"/>
      <w:marBottom w:val="0"/>
      <w:divBdr>
        <w:top w:val="none" w:sz="0" w:space="0" w:color="auto"/>
        <w:left w:val="none" w:sz="0" w:space="0" w:color="auto"/>
        <w:bottom w:val="none" w:sz="0" w:space="0" w:color="auto"/>
        <w:right w:val="none" w:sz="0" w:space="0" w:color="auto"/>
      </w:divBdr>
    </w:div>
    <w:div w:id="1517425800">
      <w:bodyDiv w:val="1"/>
      <w:marLeft w:val="0"/>
      <w:marRight w:val="0"/>
      <w:marTop w:val="0"/>
      <w:marBottom w:val="0"/>
      <w:divBdr>
        <w:top w:val="none" w:sz="0" w:space="0" w:color="auto"/>
        <w:left w:val="none" w:sz="0" w:space="0" w:color="auto"/>
        <w:bottom w:val="none" w:sz="0" w:space="0" w:color="auto"/>
        <w:right w:val="none" w:sz="0" w:space="0" w:color="auto"/>
      </w:divBdr>
    </w:div>
    <w:div w:id="1575354810">
      <w:bodyDiv w:val="1"/>
      <w:marLeft w:val="0"/>
      <w:marRight w:val="0"/>
      <w:marTop w:val="0"/>
      <w:marBottom w:val="0"/>
      <w:divBdr>
        <w:top w:val="none" w:sz="0" w:space="0" w:color="auto"/>
        <w:left w:val="none" w:sz="0" w:space="0" w:color="auto"/>
        <w:bottom w:val="none" w:sz="0" w:space="0" w:color="auto"/>
        <w:right w:val="none" w:sz="0" w:space="0" w:color="auto"/>
      </w:divBdr>
    </w:div>
    <w:div w:id="1589729761">
      <w:bodyDiv w:val="1"/>
      <w:marLeft w:val="0"/>
      <w:marRight w:val="0"/>
      <w:marTop w:val="0"/>
      <w:marBottom w:val="0"/>
      <w:divBdr>
        <w:top w:val="none" w:sz="0" w:space="0" w:color="auto"/>
        <w:left w:val="none" w:sz="0" w:space="0" w:color="auto"/>
        <w:bottom w:val="none" w:sz="0" w:space="0" w:color="auto"/>
        <w:right w:val="none" w:sz="0" w:space="0" w:color="auto"/>
      </w:divBdr>
    </w:div>
    <w:div w:id="1620139862">
      <w:bodyDiv w:val="1"/>
      <w:marLeft w:val="0"/>
      <w:marRight w:val="0"/>
      <w:marTop w:val="0"/>
      <w:marBottom w:val="0"/>
      <w:divBdr>
        <w:top w:val="none" w:sz="0" w:space="0" w:color="auto"/>
        <w:left w:val="none" w:sz="0" w:space="0" w:color="auto"/>
        <w:bottom w:val="none" w:sz="0" w:space="0" w:color="auto"/>
        <w:right w:val="none" w:sz="0" w:space="0" w:color="auto"/>
      </w:divBdr>
    </w:div>
    <w:div w:id="1620838276">
      <w:bodyDiv w:val="1"/>
      <w:marLeft w:val="0"/>
      <w:marRight w:val="0"/>
      <w:marTop w:val="0"/>
      <w:marBottom w:val="0"/>
      <w:divBdr>
        <w:top w:val="none" w:sz="0" w:space="0" w:color="auto"/>
        <w:left w:val="none" w:sz="0" w:space="0" w:color="auto"/>
        <w:bottom w:val="none" w:sz="0" w:space="0" w:color="auto"/>
        <w:right w:val="none" w:sz="0" w:space="0" w:color="auto"/>
      </w:divBdr>
    </w:div>
    <w:div w:id="1659336685">
      <w:bodyDiv w:val="1"/>
      <w:marLeft w:val="0"/>
      <w:marRight w:val="0"/>
      <w:marTop w:val="0"/>
      <w:marBottom w:val="0"/>
      <w:divBdr>
        <w:top w:val="none" w:sz="0" w:space="0" w:color="auto"/>
        <w:left w:val="none" w:sz="0" w:space="0" w:color="auto"/>
        <w:bottom w:val="none" w:sz="0" w:space="0" w:color="auto"/>
        <w:right w:val="none" w:sz="0" w:space="0" w:color="auto"/>
      </w:divBdr>
    </w:div>
    <w:div w:id="1659653559">
      <w:bodyDiv w:val="1"/>
      <w:marLeft w:val="0"/>
      <w:marRight w:val="0"/>
      <w:marTop w:val="0"/>
      <w:marBottom w:val="0"/>
      <w:divBdr>
        <w:top w:val="none" w:sz="0" w:space="0" w:color="auto"/>
        <w:left w:val="none" w:sz="0" w:space="0" w:color="auto"/>
        <w:bottom w:val="none" w:sz="0" w:space="0" w:color="auto"/>
        <w:right w:val="none" w:sz="0" w:space="0" w:color="auto"/>
      </w:divBdr>
    </w:div>
    <w:div w:id="1678465366">
      <w:bodyDiv w:val="1"/>
      <w:marLeft w:val="0"/>
      <w:marRight w:val="0"/>
      <w:marTop w:val="0"/>
      <w:marBottom w:val="0"/>
      <w:divBdr>
        <w:top w:val="none" w:sz="0" w:space="0" w:color="auto"/>
        <w:left w:val="none" w:sz="0" w:space="0" w:color="auto"/>
        <w:bottom w:val="none" w:sz="0" w:space="0" w:color="auto"/>
        <w:right w:val="none" w:sz="0" w:space="0" w:color="auto"/>
      </w:divBdr>
    </w:div>
    <w:div w:id="1679191773">
      <w:bodyDiv w:val="1"/>
      <w:marLeft w:val="0"/>
      <w:marRight w:val="0"/>
      <w:marTop w:val="0"/>
      <w:marBottom w:val="0"/>
      <w:divBdr>
        <w:top w:val="none" w:sz="0" w:space="0" w:color="auto"/>
        <w:left w:val="none" w:sz="0" w:space="0" w:color="auto"/>
        <w:bottom w:val="none" w:sz="0" w:space="0" w:color="auto"/>
        <w:right w:val="none" w:sz="0" w:space="0" w:color="auto"/>
      </w:divBdr>
    </w:div>
    <w:div w:id="1693913776">
      <w:bodyDiv w:val="1"/>
      <w:marLeft w:val="0"/>
      <w:marRight w:val="0"/>
      <w:marTop w:val="0"/>
      <w:marBottom w:val="0"/>
      <w:divBdr>
        <w:top w:val="none" w:sz="0" w:space="0" w:color="auto"/>
        <w:left w:val="none" w:sz="0" w:space="0" w:color="auto"/>
        <w:bottom w:val="none" w:sz="0" w:space="0" w:color="auto"/>
        <w:right w:val="none" w:sz="0" w:space="0" w:color="auto"/>
      </w:divBdr>
    </w:div>
    <w:div w:id="1742756078">
      <w:bodyDiv w:val="1"/>
      <w:marLeft w:val="0"/>
      <w:marRight w:val="0"/>
      <w:marTop w:val="0"/>
      <w:marBottom w:val="0"/>
      <w:divBdr>
        <w:top w:val="none" w:sz="0" w:space="0" w:color="auto"/>
        <w:left w:val="none" w:sz="0" w:space="0" w:color="auto"/>
        <w:bottom w:val="none" w:sz="0" w:space="0" w:color="auto"/>
        <w:right w:val="none" w:sz="0" w:space="0" w:color="auto"/>
      </w:divBdr>
    </w:div>
    <w:div w:id="1759331729">
      <w:bodyDiv w:val="1"/>
      <w:marLeft w:val="0"/>
      <w:marRight w:val="0"/>
      <w:marTop w:val="0"/>
      <w:marBottom w:val="0"/>
      <w:divBdr>
        <w:top w:val="none" w:sz="0" w:space="0" w:color="auto"/>
        <w:left w:val="none" w:sz="0" w:space="0" w:color="auto"/>
        <w:bottom w:val="none" w:sz="0" w:space="0" w:color="auto"/>
        <w:right w:val="none" w:sz="0" w:space="0" w:color="auto"/>
      </w:divBdr>
    </w:div>
    <w:div w:id="1763992884">
      <w:bodyDiv w:val="1"/>
      <w:marLeft w:val="0"/>
      <w:marRight w:val="0"/>
      <w:marTop w:val="0"/>
      <w:marBottom w:val="0"/>
      <w:divBdr>
        <w:top w:val="none" w:sz="0" w:space="0" w:color="auto"/>
        <w:left w:val="none" w:sz="0" w:space="0" w:color="auto"/>
        <w:bottom w:val="none" w:sz="0" w:space="0" w:color="auto"/>
        <w:right w:val="none" w:sz="0" w:space="0" w:color="auto"/>
      </w:divBdr>
    </w:div>
    <w:div w:id="1764641462">
      <w:bodyDiv w:val="1"/>
      <w:marLeft w:val="0"/>
      <w:marRight w:val="0"/>
      <w:marTop w:val="0"/>
      <w:marBottom w:val="0"/>
      <w:divBdr>
        <w:top w:val="none" w:sz="0" w:space="0" w:color="auto"/>
        <w:left w:val="none" w:sz="0" w:space="0" w:color="auto"/>
        <w:bottom w:val="none" w:sz="0" w:space="0" w:color="auto"/>
        <w:right w:val="none" w:sz="0" w:space="0" w:color="auto"/>
      </w:divBdr>
    </w:div>
    <w:div w:id="1784498596">
      <w:bodyDiv w:val="1"/>
      <w:marLeft w:val="0"/>
      <w:marRight w:val="0"/>
      <w:marTop w:val="0"/>
      <w:marBottom w:val="0"/>
      <w:divBdr>
        <w:top w:val="none" w:sz="0" w:space="0" w:color="auto"/>
        <w:left w:val="none" w:sz="0" w:space="0" w:color="auto"/>
        <w:bottom w:val="none" w:sz="0" w:space="0" w:color="auto"/>
        <w:right w:val="none" w:sz="0" w:space="0" w:color="auto"/>
      </w:divBdr>
    </w:div>
    <w:div w:id="1802187264">
      <w:bodyDiv w:val="1"/>
      <w:marLeft w:val="0"/>
      <w:marRight w:val="0"/>
      <w:marTop w:val="0"/>
      <w:marBottom w:val="0"/>
      <w:divBdr>
        <w:top w:val="none" w:sz="0" w:space="0" w:color="auto"/>
        <w:left w:val="none" w:sz="0" w:space="0" w:color="auto"/>
        <w:bottom w:val="none" w:sz="0" w:space="0" w:color="auto"/>
        <w:right w:val="none" w:sz="0" w:space="0" w:color="auto"/>
      </w:divBdr>
    </w:div>
    <w:div w:id="1809668427">
      <w:bodyDiv w:val="1"/>
      <w:marLeft w:val="0"/>
      <w:marRight w:val="0"/>
      <w:marTop w:val="0"/>
      <w:marBottom w:val="0"/>
      <w:divBdr>
        <w:top w:val="none" w:sz="0" w:space="0" w:color="auto"/>
        <w:left w:val="none" w:sz="0" w:space="0" w:color="auto"/>
        <w:bottom w:val="none" w:sz="0" w:space="0" w:color="auto"/>
        <w:right w:val="none" w:sz="0" w:space="0" w:color="auto"/>
      </w:divBdr>
    </w:div>
    <w:div w:id="1840805294">
      <w:bodyDiv w:val="1"/>
      <w:marLeft w:val="0"/>
      <w:marRight w:val="0"/>
      <w:marTop w:val="0"/>
      <w:marBottom w:val="0"/>
      <w:divBdr>
        <w:top w:val="none" w:sz="0" w:space="0" w:color="auto"/>
        <w:left w:val="none" w:sz="0" w:space="0" w:color="auto"/>
        <w:bottom w:val="none" w:sz="0" w:space="0" w:color="auto"/>
        <w:right w:val="none" w:sz="0" w:space="0" w:color="auto"/>
      </w:divBdr>
    </w:div>
    <w:div w:id="1851791189">
      <w:bodyDiv w:val="1"/>
      <w:marLeft w:val="0"/>
      <w:marRight w:val="0"/>
      <w:marTop w:val="0"/>
      <w:marBottom w:val="0"/>
      <w:divBdr>
        <w:top w:val="none" w:sz="0" w:space="0" w:color="auto"/>
        <w:left w:val="none" w:sz="0" w:space="0" w:color="auto"/>
        <w:bottom w:val="none" w:sz="0" w:space="0" w:color="auto"/>
        <w:right w:val="none" w:sz="0" w:space="0" w:color="auto"/>
      </w:divBdr>
    </w:div>
    <w:div w:id="1859660537">
      <w:bodyDiv w:val="1"/>
      <w:marLeft w:val="0"/>
      <w:marRight w:val="0"/>
      <w:marTop w:val="0"/>
      <w:marBottom w:val="0"/>
      <w:divBdr>
        <w:top w:val="none" w:sz="0" w:space="0" w:color="auto"/>
        <w:left w:val="none" w:sz="0" w:space="0" w:color="auto"/>
        <w:bottom w:val="none" w:sz="0" w:space="0" w:color="auto"/>
        <w:right w:val="none" w:sz="0" w:space="0" w:color="auto"/>
      </w:divBdr>
    </w:div>
    <w:div w:id="1925607229">
      <w:bodyDiv w:val="1"/>
      <w:marLeft w:val="0"/>
      <w:marRight w:val="0"/>
      <w:marTop w:val="0"/>
      <w:marBottom w:val="0"/>
      <w:divBdr>
        <w:top w:val="none" w:sz="0" w:space="0" w:color="auto"/>
        <w:left w:val="none" w:sz="0" w:space="0" w:color="auto"/>
        <w:bottom w:val="none" w:sz="0" w:space="0" w:color="auto"/>
        <w:right w:val="none" w:sz="0" w:space="0" w:color="auto"/>
      </w:divBdr>
    </w:div>
    <w:div w:id="1941520337">
      <w:bodyDiv w:val="1"/>
      <w:marLeft w:val="0"/>
      <w:marRight w:val="0"/>
      <w:marTop w:val="0"/>
      <w:marBottom w:val="0"/>
      <w:divBdr>
        <w:top w:val="none" w:sz="0" w:space="0" w:color="auto"/>
        <w:left w:val="none" w:sz="0" w:space="0" w:color="auto"/>
        <w:bottom w:val="none" w:sz="0" w:space="0" w:color="auto"/>
        <w:right w:val="none" w:sz="0" w:space="0" w:color="auto"/>
      </w:divBdr>
    </w:div>
    <w:div w:id="1968701801">
      <w:bodyDiv w:val="1"/>
      <w:marLeft w:val="0"/>
      <w:marRight w:val="0"/>
      <w:marTop w:val="0"/>
      <w:marBottom w:val="0"/>
      <w:divBdr>
        <w:top w:val="none" w:sz="0" w:space="0" w:color="auto"/>
        <w:left w:val="none" w:sz="0" w:space="0" w:color="auto"/>
        <w:bottom w:val="none" w:sz="0" w:space="0" w:color="auto"/>
        <w:right w:val="none" w:sz="0" w:space="0" w:color="auto"/>
      </w:divBdr>
    </w:div>
    <w:div w:id="1989364135">
      <w:bodyDiv w:val="1"/>
      <w:marLeft w:val="0"/>
      <w:marRight w:val="0"/>
      <w:marTop w:val="0"/>
      <w:marBottom w:val="0"/>
      <w:divBdr>
        <w:top w:val="none" w:sz="0" w:space="0" w:color="auto"/>
        <w:left w:val="none" w:sz="0" w:space="0" w:color="auto"/>
        <w:bottom w:val="none" w:sz="0" w:space="0" w:color="auto"/>
        <w:right w:val="none" w:sz="0" w:space="0" w:color="auto"/>
      </w:divBdr>
    </w:div>
    <w:div w:id="1999259483">
      <w:bodyDiv w:val="1"/>
      <w:marLeft w:val="0"/>
      <w:marRight w:val="0"/>
      <w:marTop w:val="0"/>
      <w:marBottom w:val="0"/>
      <w:divBdr>
        <w:top w:val="none" w:sz="0" w:space="0" w:color="auto"/>
        <w:left w:val="none" w:sz="0" w:space="0" w:color="auto"/>
        <w:bottom w:val="none" w:sz="0" w:space="0" w:color="auto"/>
        <w:right w:val="none" w:sz="0" w:space="0" w:color="auto"/>
      </w:divBdr>
    </w:div>
    <w:div w:id="2040662553">
      <w:bodyDiv w:val="1"/>
      <w:marLeft w:val="0"/>
      <w:marRight w:val="0"/>
      <w:marTop w:val="0"/>
      <w:marBottom w:val="0"/>
      <w:divBdr>
        <w:top w:val="none" w:sz="0" w:space="0" w:color="auto"/>
        <w:left w:val="none" w:sz="0" w:space="0" w:color="auto"/>
        <w:bottom w:val="none" w:sz="0" w:space="0" w:color="auto"/>
        <w:right w:val="none" w:sz="0" w:space="0" w:color="auto"/>
      </w:divBdr>
    </w:div>
    <w:div w:id="20446713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em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popeda\winhome\nikkanen\My%20Documents\2.ATT_WORDPOHJA.dotx" TargetMode="External"/></Relationships>
</file>

<file path=word/theme/theme1.xml><?xml version="1.0" encoding="utf-8"?>
<a:theme xmlns:a="http://schemas.openxmlformats.org/drawingml/2006/main" name="TTA-teema">
  <a:themeElements>
    <a:clrScheme name="TTA">
      <a:dk1>
        <a:sysClr val="windowText" lastClr="000000"/>
      </a:dk1>
      <a:lt1>
        <a:sysClr val="window" lastClr="FFFFFF"/>
      </a:lt1>
      <a:dk2>
        <a:srgbClr val="1B3861"/>
      </a:dk2>
      <a:lt2>
        <a:srgbClr val="5ABBDF"/>
      </a:lt2>
      <a:accent1>
        <a:srgbClr val="3C3C3B"/>
      </a:accent1>
      <a:accent2>
        <a:srgbClr val="D63D25"/>
      </a:accent2>
      <a:accent3>
        <a:srgbClr val="EC9939"/>
      </a:accent3>
      <a:accent4>
        <a:srgbClr val="319E37"/>
      </a:accent4>
      <a:accent5>
        <a:srgbClr val="0092D2"/>
      </a:accent5>
      <a:accent6>
        <a:srgbClr val="9CCB82"/>
      </a:accent6>
      <a:hlink>
        <a:srgbClr val="0092D2"/>
      </a:hlink>
      <a:folHlink>
        <a:srgbClr val="A0E7FB"/>
      </a:folHlink>
    </a:clrScheme>
    <a:fontScheme name="Puoli">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97D9F82C930149A2DB741647D5800F" ma:contentTypeVersion="" ma:contentTypeDescription="Create a new document." ma:contentTypeScope="" ma:versionID="40108091f5ed6d54d1d9c9d68938f25d">
  <xsd:schema xmlns:xsd="http://www.w3.org/2001/XMLSchema" xmlns:xs="http://www.w3.org/2001/XMLSchema" xmlns:p="http://schemas.microsoft.com/office/2006/metadata/properties" targetNamespace="http://schemas.microsoft.com/office/2006/metadata/properties" ma:root="true" ma:fieldsID="5770aec3e4ea8471ddf311aa3a60590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ma:index="3"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6E104-CCE5-4FA7-9794-43A76D08885F}">
  <ds:schemaRefs>
    <ds:schemaRef ds:uri="http://schemas.microsoft.com/sharepoint/v3/contenttype/forms"/>
  </ds:schemaRefs>
</ds:datastoreItem>
</file>

<file path=customXml/itemProps2.xml><?xml version="1.0" encoding="utf-8"?>
<ds:datastoreItem xmlns:ds="http://schemas.openxmlformats.org/officeDocument/2006/customXml" ds:itemID="{7825EE6B-9D54-4F3D-B1D0-0A2271FF3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9FF1B2A-A4DF-4AC7-B6F5-FA8B27627816}">
  <ds:schemaRefs>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AC9FDDEF-ADB2-4734-B01C-70A151670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2.ATT_WORDPOHJA</Template>
  <TotalTime>98</TotalTime>
  <Pages>18</Pages>
  <Words>2545</Words>
  <Characters>20615</Characters>
  <Application>Microsoft Office Word</Application>
  <DocSecurity>0</DocSecurity>
  <Lines>171</Lines>
  <Paragraphs>46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23114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Joonas Nikkanen</dc:creator>
  <cp:keywords/>
  <dc:description/>
  <cp:lastModifiedBy>Joonas Nikkanen</cp:lastModifiedBy>
  <cp:revision>20</cp:revision>
  <cp:lastPrinted>2015-05-15T11:29:00Z</cp:lastPrinted>
  <dcterms:created xsi:type="dcterms:W3CDTF">2015-06-02T05:38:00Z</dcterms:created>
  <dcterms:modified xsi:type="dcterms:W3CDTF">2015-06-02T07:16:00Z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0x010100EA97D9F82C930149A2DB741647D5800F</vt:lpwstr>
  </property>
</Properties>
</file>